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28E14E" w14:textId="24761BD1" w:rsidR="00DE27E4" w:rsidRDefault="00342701" w:rsidP="00325CC8">
      <w:pPr>
        <w:ind w:firstLineChars="100" w:firstLine="210"/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6625481A" wp14:editId="6FAB1AFD">
            <wp:simplePos x="0" y="0"/>
            <wp:positionH relativeFrom="column">
              <wp:posOffset>3056576</wp:posOffset>
            </wp:positionH>
            <wp:positionV relativeFrom="paragraph">
              <wp:posOffset>330357</wp:posOffset>
            </wp:positionV>
            <wp:extent cx="2970551" cy="1971499"/>
            <wp:effectExtent l="0" t="19050" r="96520" b="4826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89c36a899289a5637360a4a913e526c.jpg"/>
                    <pic:cNvPicPr/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99112">
                      <a:off x="0" y="0"/>
                      <a:ext cx="2970551" cy="19714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27E4">
        <w:rPr>
          <w:noProof/>
        </w:rPr>
        <w:drawing>
          <wp:inline distT="0" distB="0" distL="0" distR="0" wp14:anchorId="2751514D" wp14:editId="2C4A75D9">
            <wp:extent cx="3217086" cy="254887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d9811cae29dee6c64d911ea65a5afc3.jpg"/>
                    <pic:cNvPicPr/>
                  </pic:nvPicPr>
                  <pic:blipFill rotWithShape="1">
                    <a:blip r:embed="rId8" cstate="print">
                      <a:clrChange>
                        <a:clrFrom>
                          <a:srgbClr val="FCFCFC"/>
                        </a:clrFrom>
                        <a:clrTo>
                          <a:srgbClr val="FCFC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11" t="10373" r="3291" b="18876"/>
                    <a:stretch/>
                  </pic:blipFill>
                  <pic:spPr bwMode="auto">
                    <a:xfrm>
                      <a:off x="0" y="0"/>
                      <a:ext cx="3221988" cy="25527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9D9879" w14:textId="6377A75F" w:rsidR="00DE27E4" w:rsidRDefault="00DE27E4" w:rsidP="007E6D63"/>
    <w:p w14:paraId="4C8A000B" w14:textId="02B761F8" w:rsidR="004C3127" w:rsidRDefault="004C3127" w:rsidP="004C3127">
      <w:pPr>
        <w:pStyle w:val="a7"/>
        <w:shd w:val="clear" w:color="auto" w:fill="FFFFFF"/>
        <w:spacing w:before="0" w:beforeAutospacing="0" w:after="0" w:afterAutospacing="0" w:line="360" w:lineRule="atLeast"/>
        <w:jc w:val="both"/>
        <w:rPr>
          <w:rFonts w:ascii="&amp;quot" w:hAnsi="&amp;quot" w:hint="eastAsia"/>
          <w:color w:val="444444"/>
          <w:spacing w:val="30"/>
        </w:rPr>
      </w:pPr>
      <w:r>
        <w:rPr>
          <w:rStyle w:val="a8"/>
          <w:rFonts w:hint="eastAsia"/>
          <w:color w:val="3E3E3E"/>
        </w:rPr>
        <w:t>亲爱的同学</w:t>
      </w:r>
      <w:r w:rsidR="00EC74D4">
        <w:rPr>
          <w:rStyle w:val="a8"/>
          <w:rFonts w:hint="eastAsia"/>
          <w:color w:val="3E3E3E"/>
        </w:rPr>
        <w:t>们</w:t>
      </w:r>
      <w:r>
        <w:rPr>
          <w:rStyle w:val="a8"/>
          <w:rFonts w:hint="eastAsia"/>
          <w:color w:val="3E3E3E"/>
        </w:rPr>
        <w:t>：</w:t>
      </w:r>
    </w:p>
    <w:p w14:paraId="653081A2" w14:textId="7C8DD745" w:rsidR="004C3127" w:rsidRDefault="004C3127" w:rsidP="004C3127">
      <w:pPr>
        <w:pStyle w:val="a7"/>
        <w:shd w:val="clear" w:color="auto" w:fill="FFFFFF"/>
        <w:spacing w:before="0" w:beforeAutospacing="0" w:after="0" w:afterAutospacing="0" w:line="360" w:lineRule="atLeast"/>
        <w:ind w:firstLine="480"/>
        <w:jc w:val="both"/>
        <w:rPr>
          <w:rFonts w:ascii="&amp;quot" w:hAnsi="&amp;quot" w:hint="eastAsia"/>
          <w:color w:val="444444"/>
          <w:spacing w:val="30"/>
        </w:rPr>
      </w:pPr>
      <w:r>
        <w:rPr>
          <w:rFonts w:hint="eastAsia"/>
          <w:color w:val="444444"/>
        </w:rPr>
        <w:t>经历了一个长长的学期之后，我们迎来了寒假。寒假虽短暂，但有欢乐的春节。为了让大家过一个有意思的寒假，我们特制作了这份“行动计划”。</w:t>
      </w:r>
    </w:p>
    <w:p w14:paraId="10EA0350" w14:textId="552FF744" w:rsidR="004C3127" w:rsidRDefault="004C3127" w:rsidP="004C3127">
      <w:pPr>
        <w:pStyle w:val="a7"/>
        <w:shd w:val="clear" w:color="auto" w:fill="FFFFFF"/>
        <w:spacing w:before="0" w:beforeAutospacing="0" w:after="0" w:afterAutospacing="0" w:line="360" w:lineRule="atLeast"/>
        <w:ind w:firstLine="480"/>
        <w:jc w:val="both"/>
        <w:rPr>
          <w:rFonts w:ascii="&amp;quot" w:hAnsi="&amp;quot" w:hint="eastAsia"/>
          <w:color w:val="444444"/>
          <w:spacing w:val="30"/>
        </w:rPr>
      </w:pPr>
      <w:r>
        <w:rPr>
          <w:rFonts w:hint="eastAsia"/>
          <w:color w:val="444444"/>
        </w:rPr>
        <w:t>我们提出丰富多彩的“行动计划”，同学们根据需要进行自主选择，选择项目时注意千万不能过多。</w:t>
      </w:r>
    </w:p>
    <w:p w14:paraId="005CD429" w14:textId="77777777" w:rsidR="004C3127" w:rsidRPr="004C3127" w:rsidRDefault="004C3127" w:rsidP="007E6D63"/>
    <w:p w14:paraId="4D4F025B" w14:textId="77777777" w:rsidR="00EC74D4" w:rsidRDefault="00EC74D4" w:rsidP="004C3127">
      <w:pPr>
        <w:pStyle w:val="a7"/>
        <w:shd w:val="clear" w:color="auto" w:fill="FFFFFF"/>
        <w:spacing w:before="0" w:beforeAutospacing="0" w:after="0" w:afterAutospacing="0" w:line="360" w:lineRule="atLeast"/>
        <w:jc w:val="both"/>
        <w:rPr>
          <w:rStyle w:val="a8"/>
          <w:color w:val="0070C0"/>
        </w:rPr>
      </w:pPr>
      <w:r>
        <w:rPr>
          <w:rStyle w:val="a8"/>
          <w:rFonts w:hint="eastAsia"/>
          <w:color w:val="0070C0"/>
        </w:rPr>
        <w:t>三年级</w:t>
      </w:r>
    </w:p>
    <w:p w14:paraId="08ACF358" w14:textId="47135FCC" w:rsidR="004C3127" w:rsidRDefault="004C3127" w:rsidP="004C3127">
      <w:pPr>
        <w:pStyle w:val="a7"/>
        <w:shd w:val="clear" w:color="auto" w:fill="FFFFFF"/>
        <w:spacing w:before="0" w:beforeAutospacing="0" w:after="0" w:afterAutospacing="0" w:line="360" w:lineRule="atLeast"/>
        <w:jc w:val="both"/>
        <w:rPr>
          <w:rFonts w:ascii="&amp;quot" w:hAnsi="&amp;quot" w:hint="eastAsia"/>
          <w:color w:val="333333"/>
          <w:spacing w:val="7"/>
        </w:rPr>
      </w:pPr>
      <w:r>
        <w:rPr>
          <w:rStyle w:val="a8"/>
          <w:rFonts w:hint="eastAsia"/>
          <w:color w:val="0070C0"/>
        </w:rPr>
        <w:t>学习主题：团圆是最美好的愿望</w:t>
      </w:r>
    </w:p>
    <w:p w14:paraId="6E0020ED" w14:textId="77777777" w:rsidR="004C3127" w:rsidRDefault="004C3127" w:rsidP="004C3127">
      <w:pPr>
        <w:pStyle w:val="a7"/>
        <w:shd w:val="clear" w:color="auto" w:fill="FFFFFF"/>
        <w:spacing w:before="0" w:beforeAutospacing="0" w:after="0" w:afterAutospacing="0" w:line="360" w:lineRule="atLeast"/>
        <w:jc w:val="both"/>
        <w:rPr>
          <w:rFonts w:ascii="&amp;quot" w:hAnsi="&amp;quot" w:hint="eastAsia"/>
          <w:color w:val="333333"/>
          <w:spacing w:val="7"/>
        </w:rPr>
      </w:pPr>
      <w:r>
        <w:rPr>
          <w:rStyle w:val="a8"/>
          <w:rFonts w:hint="eastAsia"/>
          <w:color w:val="0070C0"/>
        </w:rPr>
        <w:t>学习目标（必做）：读一本书、看一部电影、参与一次实践活动、提一条学习共识。</w:t>
      </w:r>
    </w:p>
    <w:p w14:paraId="74394837" w14:textId="165BFF82" w:rsidR="004C3127" w:rsidRPr="004C3127" w:rsidRDefault="00C035A7" w:rsidP="007E6D63">
      <w:r>
        <w:rPr>
          <w:rFonts w:hint="eastAsia"/>
          <w:noProof/>
        </w:rPr>
        <w:lastRenderedPageBreak/>
        <w:drawing>
          <wp:inline distT="0" distB="0" distL="0" distR="0" wp14:anchorId="6265CA0F" wp14:editId="3940FEE3">
            <wp:extent cx="6120765" cy="9181465"/>
            <wp:effectExtent l="0" t="0" r="0" b="6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微信图片_20190121212317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918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7EA3E0" w14:textId="7521361C" w:rsidR="00530FFD" w:rsidRDefault="00DE27E4" w:rsidP="007E6D63">
      <w:r w:rsidRPr="00DE27E4">
        <w:rPr>
          <w:noProof/>
        </w:rPr>
        <w:lastRenderedPageBreak/>
        <w:drawing>
          <wp:inline distT="0" distB="0" distL="0" distR="0" wp14:anchorId="214568EA" wp14:editId="30E9C575">
            <wp:extent cx="5847080" cy="4098290"/>
            <wp:effectExtent l="0" t="0" r="127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080" cy="409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25C390" w14:textId="41CC3AA9" w:rsidR="00BA45CE" w:rsidRDefault="00BA45CE" w:rsidP="007E6D63"/>
    <w:p w14:paraId="52F34CF2" w14:textId="5ADBBACD" w:rsidR="00BA45CE" w:rsidRDefault="00BA45CE" w:rsidP="007E6D63"/>
    <w:p w14:paraId="3A9A30FA" w14:textId="3C36572C" w:rsidR="00BA45CE" w:rsidRDefault="00BA45CE" w:rsidP="007E6D63">
      <w:r>
        <w:rPr>
          <w:noProof/>
        </w:rPr>
        <w:drawing>
          <wp:inline distT="0" distB="0" distL="0" distR="0" wp14:anchorId="5871ADE6" wp14:editId="6A2F1A41">
            <wp:extent cx="2462873" cy="712937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05236" cy="72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3E4203B0" wp14:editId="29A60C81">
            <wp:extent cx="2829968" cy="1658228"/>
            <wp:effectExtent l="0" t="0" r="889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小小旅行家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1752" cy="1665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ADBC343" wp14:editId="7E210F1E">
            <wp:extent cx="2954524" cy="1661939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7efb2742ef91617e7624a945a6cd67c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0615" cy="1665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1EBA98F" wp14:editId="4717B8E7">
            <wp:extent cx="2760133" cy="2075755"/>
            <wp:effectExtent l="0" t="0" r="2540" b="127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5981" cy="2080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8C2DAE" w14:textId="04332A31" w:rsidR="00AF26A5" w:rsidRDefault="00AF26A5" w:rsidP="007E6D63">
      <w:pPr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57216" behindDoc="0" locked="0" layoutInCell="1" allowOverlap="1" wp14:anchorId="349771AD" wp14:editId="2E35DC22">
            <wp:simplePos x="0" y="0"/>
            <wp:positionH relativeFrom="column">
              <wp:posOffset>3017497</wp:posOffset>
            </wp:positionH>
            <wp:positionV relativeFrom="paragraph">
              <wp:posOffset>40260</wp:posOffset>
            </wp:positionV>
            <wp:extent cx="3103245" cy="2796540"/>
            <wp:effectExtent l="0" t="0" r="1905" b="3810"/>
            <wp:wrapNone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3245" cy="2796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25098">
        <w:rPr>
          <w:noProof/>
        </w:rPr>
        <w:drawing>
          <wp:inline distT="0" distB="0" distL="0" distR="0" wp14:anchorId="0FE09D93" wp14:editId="388A5B97">
            <wp:extent cx="2983092" cy="2356082"/>
            <wp:effectExtent l="0" t="0" r="8255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07767" cy="237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41E5E5" w14:textId="24E15DEF" w:rsidR="00BA45CE" w:rsidRDefault="00BA45CE" w:rsidP="007E6D63"/>
    <w:p w14:paraId="74DD5923" w14:textId="1AE66963" w:rsidR="00AF26A5" w:rsidRDefault="00AF26A5" w:rsidP="007E6D63">
      <w:pPr>
        <w:rPr>
          <w:b/>
        </w:rPr>
      </w:pPr>
      <w:r>
        <w:rPr>
          <w:noProof/>
        </w:rPr>
        <w:drawing>
          <wp:inline distT="0" distB="0" distL="0" distR="0" wp14:anchorId="7E310563" wp14:editId="50F376A0">
            <wp:extent cx="5993658" cy="2795672"/>
            <wp:effectExtent l="0" t="0" r="7620" b="508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08912" cy="2802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65BFFA" w14:textId="11106659" w:rsidR="00AF26A5" w:rsidRDefault="00AF26A5" w:rsidP="007E6D63">
      <w:pPr>
        <w:rPr>
          <w:rFonts w:hint="eastAsia"/>
          <w:b/>
        </w:rPr>
      </w:pPr>
      <w:bookmarkStart w:id="0" w:name="_GoBack"/>
      <w:r>
        <w:rPr>
          <w:noProof/>
        </w:rPr>
        <w:drawing>
          <wp:inline distT="0" distB="0" distL="0" distR="0" wp14:anchorId="3D332E36" wp14:editId="061A503E">
            <wp:extent cx="5565887" cy="3363924"/>
            <wp:effectExtent l="0" t="0" r="0" b="825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77454" cy="337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45C9B170" w14:textId="77777777" w:rsidR="00AF26A5" w:rsidRPr="00AF26A5" w:rsidRDefault="00AF26A5" w:rsidP="007E6D63">
      <w:pPr>
        <w:rPr>
          <w:rFonts w:hint="eastAsia"/>
          <w:b/>
        </w:rPr>
      </w:pPr>
    </w:p>
    <w:p w14:paraId="77A9326F" w14:textId="77777777" w:rsidR="00BA45CE" w:rsidRDefault="00BA45CE" w:rsidP="007E6D63">
      <w:pPr>
        <w:rPr>
          <w:rFonts w:hint="eastAsia"/>
        </w:rPr>
      </w:pPr>
    </w:p>
    <w:p w14:paraId="468C563C" w14:textId="50BAF65B" w:rsidR="00DE27E4" w:rsidRPr="00DE27E4" w:rsidRDefault="00DE27E4" w:rsidP="007E6D63">
      <w:r w:rsidRPr="00DE27E4">
        <w:rPr>
          <w:rFonts w:hint="eastAsia"/>
          <w:noProof/>
        </w:rPr>
        <w:drawing>
          <wp:inline distT="0" distB="0" distL="0" distR="0" wp14:anchorId="45B7D29B" wp14:editId="38B9F363">
            <wp:extent cx="5847080" cy="8042910"/>
            <wp:effectExtent l="0" t="0" r="127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080" cy="804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E27E4" w:rsidRPr="00DE27E4">
      <w:headerReference w:type="default" r:id="rId20"/>
      <w:footerReference w:type="default" r:id="rId21"/>
      <w:pgSz w:w="11907" w:h="16840"/>
      <w:pgMar w:top="1134" w:right="1134" w:bottom="1134" w:left="1134" w:header="587" w:footer="623" w:gutter="0"/>
      <w:pgNumType w:chapStyle="1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4B8C79" w14:textId="77777777" w:rsidR="00B10CEC" w:rsidRDefault="00B10CEC">
      <w:r>
        <w:separator/>
      </w:r>
    </w:p>
  </w:endnote>
  <w:endnote w:type="continuationSeparator" w:id="0">
    <w:p w14:paraId="6BBFEEBE" w14:textId="77777777" w:rsidR="00B10CEC" w:rsidRDefault="00B10C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&amp;quot">
    <w:altName w:val="Cambria"/>
    <w:panose1 w:val="00000000000000000000"/>
    <w:charset w:val="00"/>
    <w:family w:val="roman"/>
    <w:notTrueType/>
    <w:pitch w:val="default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7EA450" w14:textId="1BF038F2" w:rsidR="00530FFD" w:rsidRPr="00F12D17" w:rsidRDefault="002A24AB" w:rsidP="00F12D17">
    <w:pPr>
      <w:pStyle w:val="a3"/>
      <w:tabs>
        <w:tab w:val="clear" w:pos="8306"/>
        <w:tab w:val="left" w:pos="8640"/>
        <w:tab w:val="right" w:pos="9000"/>
      </w:tabs>
      <w:adjustRightInd w:val="0"/>
      <w:ind w:rightChars="-171" w:right="-359"/>
      <w:jc w:val="both"/>
      <w:rPr>
        <w:color w:val="0000FF"/>
        <w:sz w:val="21"/>
        <w:szCs w:val="21"/>
      </w:rPr>
    </w:pPr>
    <w:r>
      <w:rPr>
        <w:rFonts w:ascii="楷体" w:eastAsia="楷体" w:hAnsi="楷体" w:hint="eastAsia"/>
        <w:color w:val="0000FF"/>
        <w:sz w:val="21"/>
        <w:szCs w:val="21"/>
      </w:rPr>
      <w:t>地址：徐州市经济技术开发区绿地高铁东城向东150米</w:t>
    </w:r>
    <w:r>
      <w:rPr>
        <w:rFonts w:ascii="楷体" w:eastAsia="楷体" w:hAnsi="楷体"/>
        <w:color w:val="0000FF"/>
        <w:sz w:val="21"/>
        <w:szCs w:val="21"/>
      </w:rPr>
      <w:t xml:space="preserve"> </w:t>
    </w:r>
    <w:r>
      <w:rPr>
        <w:rFonts w:ascii="楷体" w:eastAsia="楷体" w:hAnsi="楷体" w:hint="eastAsia"/>
        <w:color w:val="0000FF"/>
        <w:sz w:val="21"/>
        <w:szCs w:val="21"/>
      </w:rPr>
      <w:t>网址：</w:t>
    </w:r>
    <w:hyperlink r:id="rId1" w:history="1">
      <w:r>
        <w:rPr>
          <w:rStyle w:val="a5"/>
          <w:rFonts w:ascii="楷体" w:eastAsia="楷体" w:hAnsi="楷体" w:hint="eastAsia"/>
          <w:sz w:val="21"/>
          <w:szCs w:val="21"/>
          <w:u w:val="none"/>
        </w:rPr>
        <w:t>www.chnjca.com</w:t>
      </w:r>
    </w:hyperlink>
    <w:r>
      <w:rPr>
        <w:rFonts w:ascii="楷体" w:eastAsia="楷体" w:hAnsi="楷体" w:hint="eastAsia"/>
        <w:color w:val="0000FF"/>
        <w:sz w:val="21"/>
        <w:szCs w:val="21"/>
      </w:rPr>
      <w:t xml:space="preserve"> 电话：0516-87980888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D2A9673" w14:textId="77777777" w:rsidR="00B10CEC" w:rsidRDefault="00B10CEC">
      <w:r>
        <w:separator/>
      </w:r>
    </w:p>
  </w:footnote>
  <w:footnote w:type="continuationSeparator" w:id="0">
    <w:p w14:paraId="00A26097" w14:textId="77777777" w:rsidR="00B10CEC" w:rsidRDefault="00B10C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7EA44D" w14:textId="176B0B4E" w:rsidR="00530FFD" w:rsidRDefault="00F12D17">
    <w:pPr>
      <w:pStyle w:val="a4"/>
      <w:jc w:val="left"/>
    </w:pPr>
    <w:r>
      <w:rPr>
        <w:rFonts w:hint="eastAsia"/>
        <w:noProof/>
        <w:sz w:val="28"/>
        <w:szCs w:val="28"/>
      </w:rPr>
      <w:drawing>
        <wp:inline distT="0" distB="0" distL="114300" distR="114300" wp14:anchorId="009D789F" wp14:editId="3429289B">
          <wp:extent cx="2578735" cy="302895"/>
          <wp:effectExtent l="0" t="0" r="0" b="1905"/>
          <wp:docPr id="16" name="图片 1" descr="logo+名字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图片 1" descr="logo+名字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578735" cy="302895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inline>
      </w:drawing>
    </w:r>
    <w:r w:rsidR="002A24AB">
      <w:rPr>
        <w:rFonts w:hint="eastAsia"/>
      </w:rPr>
      <w:t xml:space="preserve">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5"/>
  <w:embedSystemFonts/>
  <w:bordersDoNotSurroundHeader/>
  <w:bordersDoNotSurroundFooter/>
  <w:proofState w:spelling="clean" w:grammar="clean"/>
  <w:attachedTemplate r:id="rId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174D6B4E"/>
    <w:rsid w:val="00014EAE"/>
    <w:rsid w:val="001F7A1A"/>
    <w:rsid w:val="00225098"/>
    <w:rsid w:val="002A24AB"/>
    <w:rsid w:val="002D61E0"/>
    <w:rsid w:val="00325CC8"/>
    <w:rsid w:val="00342701"/>
    <w:rsid w:val="00494729"/>
    <w:rsid w:val="004C3127"/>
    <w:rsid w:val="00530FFD"/>
    <w:rsid w:val="00543395"/>
    <w:rsid w:val="00691B8F"/>
    <w:rsid w:val="007E6D63"/>
    <w:rsid w:val="008828EA"/>
    <w:rsid w:val="00900B02"/>
    <w:rsid w:val="00AF26A5"/>
    <w:rsid w:val="00B10CEC"/>
    <w:rsid w:val="00B87A03"/>
    <w:rsid w:val="00BA45CE"/>
    <w:rsid w:val="00C035A7"/>
    <w:rsid w:val="00DE27E4"/>
    <w:rsid w:val="00EC74D4"/>
    <w:rsid w:val="00F12D17"/>
    <w:rsid w:val="174D6B4E"/>
    <w:rsid w:val="27767598"/>
    <w:rsid w:val="286E5AD4"/>
    <w:rsid w:val="33834176"/>
    <w:rsid w:val="67AC020B"/>
    <w:rsid w:val="6D535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577EA382"/>
  <w15:docId w15:val="{B3C45BCE-7708-4CD4-BF02-1D70FC636A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uiPriority="99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uiPriority="22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5">
    <w:name w:val="Hyperlink"/>
    <w:basedOn w:val="a0"/>
    <w:qFormat/>
    <w:rPr>
      <w:color w:val="0000FF"/>
      <w:u w:val="single"/>
    </w:rPr>
  </w:style>
  <w:style w:type="table" w:styleId="a6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rmal (Web)"/>
    <w:basedOn w:val="a"/>
    <w:uiPriority w:val="99"/>
    <w:unhideWhenUsed/>
    <w:rsid w:val="004C3127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a8">
    <w:name w:val="Strong"/>
    <w:basedOn w:val="a0"/>
    <w:uiPriority w:val="22"/>
    <w:qFormat/>
    <w:rsid w:val="004C312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5218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7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83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9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hnjca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hu15\AppData\Roaming\Kingsoft\wps\addons\pool\win-i386\knewfileres_1.0.0.3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</Template>
  <TotalTime>117</TotalTime>
  <Pages>5</Pages>
  <Words>30</Words>
  <Characters>174</Characters>
  <Application>Microsoft Office Word</Application>
  <DocSecurity>0</DocSecurity>
  <Lines>1</Lines>
  <Paragraphs>1</Paragraphs>
  <ScaleCrop>false</ScaleCrop>
  <Company/>
  <LinksUpToDate>false</LinksUpToDate>
  <CharactersWithSpaces>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182</dc:creator>
  <cp:lastModifiedBy>佳琪 王</cp:lastModifiedBy>
  <cp:revision>11</cp:revision>
  <dcterms:created xsi:type="dcterms:W3CDTF">2018-05-17T22:21:00Z</dcterms:created>
  <dcterms:modified xsi:type="dcterms:W3CDTF">2019-01-23T02:13:00Z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2052-10.1.0.7346</vt:lpwstr>
  </property>
</Properties>
</file>