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EB4" w:rsidRDefault="000B6D0E" w:rsidP="00DB0EB4">
      <w:pPr>
        <w:widowControl/>
        <w:tabs>
          <w:tab w:val="left" w:pos="3277"/>
        </w:tabs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</w:pPr>
      <w:r w:rsidRPr="000B6D0E">
        <w:rPr>
          <w:rFonts w:eastAsiaTheme="minorEastAsia" w:hint="eastAsia"/>
          <w:b/>
          <w:noProof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drawing>
          <wp:anchor distT="0" distB="0" distL="114300" distR="114300" simplePos="0" relativeHeight="251688960" behindDoc="0" locked="0" layoutInCell="1" allowOverlap="1" wp14:anchorId="7D13BAFA">
            <wp:simplePos x="0" y="0"/>
            <wp:positionH relativeFrom="margin">
              <wp:align>left</wp:align>
            </wp:positionH>
            <wp:positionV relativeFrom="paragraph">
              <wp:posOffset>105773</wp:posOffset>
            </wp:positionV>
            <wp:extent cx="1992086" cy="1556385"/>
            <wp:effectExtent l="0" t="0" r="8255" b="571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48" cy="156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EB4">
        <w:rPr>
          <w:rStyle w:val="a6"/>
          <w:rFonts w:eastAsia="Gulim"/>
          <w:color w:val="1F4E79" w:themeColor="accent1" w:themeShade="80"/>
          <w:spacing w:val="5"/>
          <w:kern w:val="0"/>
          <w:sz w:val="40"/>
          <w:szCs w:val="48"/>
          <w:shd w:val="clear" w:color="auto" w:fill="FFFFFF"/>
          <w:lang w:bidi="ar"/>
        </w:rPr>
        <w:tab/>
      </w:r>
      <w:r w:rsidR="00DB0EB4" w:rsidRPr="00DB0EB4"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>L</w:t>
      </w:r>
      <w:r w:rsidR="00DB0EB4" w:rsidRPr="00DB0EB4">
        <w:rPr>
          <w:rStyle w:val="a6"/>
          <w:rFonts w:ascii="Comic Sans MS" w:eastAsiaTheme="minorEastAsia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>earn</w:t>
      </w:r>
      <w:r w:rsidR="00DB0EB4" w:rsidRPr="00DB0EB4"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 xml:space="preserve"> </w:t>
      </w:r>
      <w:r w:rsidR="00DB0EB4" w:rsidRPr="00DB0EB4">
        <w:rPr>
          <w:rStyle w:val="a6"/>
          <w:rFonts w:ascii="Comic Sans MS" w:eastAsiaTheme="minorEastAsia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>and</w:t>
      </w:r>
      <w:r w:rsidR="00DB0EB4" w:rsidRPr="00DB0EB4"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 xml:space="preserve"> grow   </w:t>
      </w:r>
    </w:p>
    <w:p w:rsidR="00DB0EB4" w:rsidRDefault="00DB0EB4" w:rsidP="00DB0EB4">
      <w:pPr>
        <w:widowControl/>
        <w:tabs>
          <w:tab w:val="left" w:pos="2078"/>
        </w:tabs>
        <w:ind w:firstLineChars="700" w:firstLine="3368"/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</w:pPr>
      <w:r w:rsidRPr="00DB0EB4"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8"/>
          <w:szCs w:val="48"/>
          <w:shd w:val="clear" w:color="auto" w:fill="FFFFFF"/>
          <w:lang w:bidi="ar"/>
        </w:rPr>
        <w:t>Become a better person</w:t>
      </w:r>
    </w:p>
    <w:p w:rsidR="003D0256" w:rsidRPr="00DB0EB4" w:rsidRDefault="00EF5458" w:rsidP="00DB0EB4">
      <w:pPr>
        <w:widowControl/>
        <w:tabs>
          <w:tab w:val="left" w:pos="2078"/>
        </w:tabs>
        <w:ind w:firstLineChars="600" w:firstLine="3433"/>
        <w:rPr>
          <w:rStyle w:val="a6"/>
          <w:rFonts w:ascii="Comic Sans MS" w:eastAsia="Gulim" w:hAnsi="Comic Sans MS"/>
          <w:color w:val="1F4E79" w:themeColor="accent1" w:themeShade="80"/>
          <w:spacing w:val="5"/>
          <w:kern w:val="0"/>
          <w:sz w:val="40"/>
          <w:szCs w:val="48"/>
          <w:shd w:val="clear" w:color="auto" w:fill="FFFFFF"/>
          <w:lang w:bidi="ar"/>
        </w:rPr>
      </w:pPr>
      <w:r w:rsidRPr="000B6D0E">
        <w:rPr>
          <w:rStyle w:val="a6"/>
          <w:rFonts w:asciiTheme="majorEastAsia" w:eastAsiaTheme="majorEastAsia" w:hAnsiTheme="majorEastAsia"/>
          <w:color w:val="1F4E79" w:themeColor="accent1" w:themeShade="80"/>
          <w:spacing w:val="5"/>
          <w:kern w:val="0"/>
          <w:sz w:val="56"/>
          <w:szCs w:val="48"/>
          <w:shd w:val="clear" w:color="auto" w:fill="FFFFFF"/>
          <w:lang w:bidi="ar"/>
        </w:rPr>
        <w:t>成为更好的</w:t>
      </w:r>
      <w:r w:rsidR="00263220" w:rsidRPr="000B6D0E">
        <w:rPr>
          <w:rStyle w:val="a6"/>
          <w:rFonts w:asciiTheme="majorEastAsia" w:eastAsiaTheme="majorEastAsia" w:hAnsiTheme="majorEastAsia" w:hint="eastAsia"/>
          <w:color w:val="1F4E79" w:themeColor="accent1" w:themeShade="80"/>
          <w:spacing w:val="5"/>
          <w:kern w:val="0"/>
          <w:sz w:val="56"/>
          <w:szCs w:val="48"/>
          <w:shd w:val="clear" w:color="auto" w:fill="FFFFFF"/>
          <w:lang w:bidi="ar"/>
        </w:rPr>
        <w:t xml:space="preserve"> </w:t>
      </w:r>
      <w:r w:rsidR="00263220" w:rsidRPr="000B6D0E">
        <w:rPr>
          <w:rStyle w:val="a6"/>
          <w:rFonts w:eastAsia="Gulim"/>
          <w:color w:val="1F4E79" w:themeColor="accent1" w:themeShade="80"/>
          <w:spacing w:val="5"/>
          <w:kern w:val="0"/>
          <w:sz w:val="56"/>
          <w:szCs w:val="48"/>
          <w:shd w:val="clear" w:color="auto" w:fill="FFFFFF"/>
          <w:lang w:bidi="ar"/>
        </w:rPr>
        <w:t>_______</w:t>
      </w:r>
      <w:r w:rsidR="00263220" w:rsidRPr="000B6D0E">
        <w:rPr>
          <w:rStyle w:val="a6"/>
          <w:rFonts w:asciiTheme="majorEastAsia" w:eastAsiaTheme="majorEastAsia" w:hAnsiTheme="majorEastAsia"/>
          <w:color w:val="1F4E79" w:themeColor="accent1" w:themeShade="80"/>
          <w:spacing w:val="5"/>
          <w:kern w:val="0"/>
          <w:sz w:val="24"/>
          <w:szCs w:val="48"/>
          <w:shd w:val="clear" w:color="auto" w:fill="FFFFFF"/>
          <w:lang w:bidi="ar"/>
        </w:rPr>
        <w:t>（你的中文名）</w:t>
      </w:r>
      <w:r w:rsidR="00DB0EB4">
        <w:rPr>
          <w:rStyle w:val="a6"/>
          <w:rFonts w:asciiTheme="majorEastAsia" w:eastAsiaTheme="majorEastAsia" w:hAnsiTheme="majorEastAsia" w:hint="eastAsia"/>
          <w:color w:val="1F4E79" w:themeColor="accent1" w:themeShade="80"/>
          <w:spacing w:val="5"/>
          <w:kern w:val="0"/>
          <w:sz w:val="24"/>
          <w:szCs w:val="48"/>
          <w:shd w:val="clear" w:color="auto" w:fill="FFFFFF"/>
          <w:lang w:bidi="ar"/>
        </w:rPr>
        <w:t xml:space="preserve"> </w:t>
      </w:r>
      <w:r w:rsidR="00DB0EB4">
        <w:rPr>
          <w:rStyle w:val="a6"/>
          <w:rFonts w:asciiTheme="majorEastAsia" w:eastAsiaTheme="majorEastAsia" w:hAnsiTheme="majorEastAsia"/>
          <w:color w:val="1F4E79" w:themeColor="accent1" w:themeShade="80"/>
          <w:spacing w:val="5"/>
          <w:kern w:val="0"/>
          <w:sz w:val="24"/>
          <w:szCs w:val="48"/>
          <w:shd w:val="clear" w:color="auto" w:fill="FFFFFF"/>
          <w:lang w:bidi="ar"/>
        </w:rPr>
        <w:t xml:space="preserve">   </w:t>
      </w:r>
    </w:p>
    <w:p w:rsidR="00DB0EB4" w:rsidRDefault="00DB0EB4" w:rsidP="00DB0EB4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1F4E79" w:themeColor="accent1" w:themeShade="80"/>
          <w:spacing w:val="5"/>
          <w:kern w:val="0"/>
          <w:sz w:val="30"/>
          <w:szCs w:val="30"/>
          <w:shd w:val="clear" w:color="auto" w:fill="FFFFFF"/>
          <w:lang w:bidi="ar"/>
        </w:rPr>
      </w:pPr>
    </w:p>
    <w:p w:rsidR="00666CD6" w:rsidRPr="00DB0EB4" w:rsidRDefault="006C1D49">
      <w:pPr>
        <w:widowControl/>
        <w:jc w:val="left"/>
        <w:rPr>
          <w:rFonts w:ascii="Microsoft YaHei UI" w:eastAsia="Microsoft YaHei UI" w:hAnsi="Microsoft YaHei UI" w:cs="Microsoft YaHei UI" w:hint="eastAsia"/>
          <w:b/>
          <w:color w:val="1F4E79" w:themeColor="accent1" w:themeShade="80"/>
          <w:spacing w:val="5"/>
          <w:kern w:val="0"/>
          <w:sz w:val="30"/>
          <w:szCs w:val="30"/>
          <w:shd w:val="clear" w:color="auto" w:fill="FFFFFF"/>
          <w:lang w:bidi="ar"/>
        </w:rPr>
      </w:pPr>
      <w:r w:rsidRPr="000B6D0E">
        <w:rPr>
          <w:rStyle w:val="a6"/>
          <w:rFonts w:ascii="Microsoft YaHei UI" w:eastAsia="Microsoft YaHei UI" w:hAnsi="Microsoft YaHei UI" w:cs="Microsoft YaHei UI" w:hint="eastAsia"/>
          <w:color w:val="1F4E79" w:themeColor="accent1" w:themeShade="80"/>
          <w:spacing w:val="5"/>
          <w:kern w:val="0"/>
          <w:sz w:val="30"/>
          <w:szCs w:val="30"/>
          <w:shd w:val="clear" w:color="auto" w:fill="FFFFFF"/>
          <w:lang w:bidi="ar"/>
        </w:rPr>
        <w:t>2018年—2019年度</w:t>
      </w:r>
      <w:r w:rsidR="00BF0D6E" w:rsidRPr="000B6D0E">
        <w:rPr>
          <w:rStyle w:val="a6"/>
          <w:rFonts w:ascii="Microsoft YaHei UI" w:eastAsia="Microsoft YaHei UI" w:hAnsi="Microsoft YaHei UI" w:cs="Microsoft YaHei UI" w:hint="eastAsia"/>
          <w:color w:val="1F4E79" w:themeColor="accent1" w:themeShade="80"/>
          <w:spacing w:val="5"/>
          <w:kern w:val="0"/>
          <w:sz w:val="30"/>
          <w:szCs w:val="30"/>
          <w:shd w:val="clear" w:color="auto" w:fill="FFFFFF"/>
          <w:lang w:bidi="ar"/>
        </w:rPr>
        <w:t>一</w:t>
      </w:r>
      <w:r w:rsidRPr="000B6D0E">
        <w:rPr>
          <w:rStyle w:val="a6"/>
          <w:rFonts w:ascii="Microsoft YaHei UI" w:eastAsia="Microsoft YaHei UI" w:hAnsi="Microsoft YaHei UI" w:cs="Microsoft YaHei UI" w:hint="eastAsia"/>
          <w:color w:val="1F4E79" w:themeColor="accent1" w:themeShade="80"/>
          <w:spacing w:val="5"/>
          <w:kern w:val="0"/>
          <w:sz w:val="30"/>
          <w:szCs w:val="30"/>
          <w:shd w:val="clear" w:color="auto" w:fill="FFFFFF"/>
          <w:lang w:bidi="ar"/>
        </w:rPr>
        <w:t>年级主题寒假作业</w:t>
      </w:r>
    </w:p>
    <w:p w:rsidR="000B6D0E" w:rsidRPr="000B6D0E" w:rsidRDefault="00666CD6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/>
          <w:b/>
          <w:noProof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drawing>
          <wp:inline distT="0" distB="0" distL="0" distR="0">
            <wp:extent cx="6646545" cy="1850571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30"/>
                    <a:stretch/>
                  </pic:blipFill>
                  <pic:spPr bwMode="auto">
                    <a:xfrm>
                      <a:off x="0" y="0"/>
                      <a:ext cx="6646545" cy="185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A23" w:rsidRPr="001356A9" w:rsidRDefault="00FC5A23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How to spend this Winter Holiday?</w:t>
      </w:r>
    </w:p>
    <w:p w:rsidR="00666CD6" w:rsidRPr="001356A9" w:rsidRDefault="009444EA">
      <w:pPr>
        <w:widowControl/>
        <w:jc w:val="left"/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如何度过这个寒假？</w:t>
      </w:r>
    </w:p>
    <w:p w:rsidR="00DB0EB4" w:rsidRDefault="00666CD6">
      <w:pPr>
        <w:widowControl/>
        <w:jc w:val="left"/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>
        <w:rPr>
          <w:rFonts w:ascii="Microsoft YaHei UI" w:eastAsia="Microsoft YaHei UI" w:hAnsi="Microsoft YaHei UI" w:cs="Microsoft YaHei UI"/>
          <w:b/>
          <w:noProof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drawing>
          <wp:inline distT="0" distB="0" distL="0" distR="0">
            <wp:extent cx="6378275" cy="327660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86" cy="32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5A23" w:rsidRPr="001356A9" w:rsidRDefault="009444EA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lastRenderedPageBreak/>
        <w:t>S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tep</w:t>
      </w: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 1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： </w:t>
      </w:r>
      <w:r w:rsidR="00FC5A23"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Set up your goals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设置目标</w:t>
      </w:r>
    </w:p>
    <w:p w:rsidR="005776F5" w:rsidRDefault="00D4279F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D4279F">
        <w:rPr>
          <w:rStyle w:val="a6"/>
          <w:rFonts w:ascii="Microsoft YaHei UI" w:eastAsia="Microsoft YaHei UI" w:hAnsi="Microsoft YaHei UI" w:cs="Microsoft YaHei UI"/>
          <w:noProof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drawing>
          <wp:inline distT="0" distB="0" distL="0" distR="0">
            <wp:extent cx="6618862" cy="6572250"/>
            <wp:effectExtent l="0" t="0" r="0" b="0"/>
            <wp:docPr id="29" name="图片 29" descr="C:\Users\LE\AppData\Local\Temp\15481568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\AppData\Local\Temp\154815680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1" cy="65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64" w:rsidRPr="000141C7" w:rsidRDefault="00D4279F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</w:pPr>
      <w:r w:rsidRPr="000141C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选择自己要完成的任务，在选项后圈出Y</w:t>
      </w:r>
      <w:r w:rsidRPr="000141C7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ES</w:t>
      </w:r>
      <w:r w:rsidRPr="000141C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或N</w:t>
      </w:r>
      <w:r w:rsidRPr="000141C7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O</w:t>
      </w:r>
      <w:r w:rsidRPr="000141C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，共9大项，1</w:t>
      </w:r>
      <w:r w:rsidRPr="000141C7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9</w:t>
      </w:r>
      <w:r w:rsidRPr="000141C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24"/>
          <w:szCs w:val="44"/>
          <w:shd w:val="clear" w:color="auto" w:fill="FFFFFF"/>
          <w:lang w:bidi="ar"/>
        </w:rPr>
        <w:t>小项，每人至少选择3小项任务。</w:t>
      </w:r>
    </w:p>
    <w:p w:rsidR="00C43D64" w:rsidRDefault="00C43D64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</w:p>
    <w:p w:rsidR="00C43D64" w:rsidRDefault="00C43D64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</w:p>
    <w:p w:rsidR="00FC5A23" w:rsidRPr="001356A9" w:rsidRDefault="009444EA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lastRenderedPageBreak/>
        <w:t>S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tep</w:t>
      </w: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2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： 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M</w:t>
      </w:r>
      <w:r w:rsidR="00FC5A23"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ake </w:t>
      </w:r>
      <w:r w:rsidR="0076396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your</w:t>
      </w:r>
      <w:r w:rsidR="00FC5A23"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 plan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制定</w:t>
      </w:r>
      <w:r w:rsidR="00763967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自己的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计划</w:t>
      </w:r>
    </w:p>
    <w:p w:rsidR="00D4279F" w:rsidRDefault="00213058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>
            <wp:extent cx="6646545" cy="4149725"/>
            <wp:effectExtent l="0" t="0" r="1905" b="3175"/>
            <wp:docPr id="192" name="图片 192" descr="https://timgsa.baidu.com/timg?image&amp;quality=80&amp;size=b9999_10000&amp;sec=1548167247116&amp;di=9f7aecf6d0f855ab88fb2799f002a482&amp;imgtype=0&amp;src=http%3A%2F%2F5b0988e595225.cdn.sohucs.com%2Fimages%2F20170828%2Fb65df7132f3a451190bd75ad218050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48167247116&amp;di=9f7aecf6d0f855ab88fb2799f002a482&amp;imgtype=0&amp;src=http%3A%2F%2F5b0988e595225.cdn.sohucs.com%2Fimages%2F20170828%2Fb65df7132f3a451190bd75ad2180505a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C7" w:rsidRDefault="000141C7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36"/>
          <w:szCs w:val="44"/>
          <w:shd w:val="clear" w:color="auto" w:fill="FFFFFF"/>
          <w:lang w:bidi="ar"/>
        </w:rPr>
      </w:pPr>
    </w:p>
    <w:p w:rsidR="00D4279F" w:rsidRPr="00213058" w:rsidRDefault="00213058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36"/>
          <w:szCs w:val="44"/>
          <w:shd w:val="clear" w:color="auto" w:fill="FFFFFF"/>
          <w:lang w:bidi="ar"/>
        </w:rPr>
      </w:pPr>
      <w:r w:rsidRPr="00213058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36"/>
          <w:szCs w:val="44"/>
          <w:shd w:val="clear" w:color="auto" w:fill="FFFFFF"/>
          <w:lang w:bidi="ar"/>
        </w:rPr>
        <w:t>制作自己的学习计划表，详细到每天</w:t>
      </w:r>
    </w:p>
    <w:p w:rsidR="00D4279F" w:rsidRPr="001356A9" w:rsidRDefault="00213058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 wp14:anchorId="275C2150" wp14:editId="1476C345">
            <wp:extent cx="5116286" cy="2970898"/>
            <wp:effectExtent l="0" t="0" r="8255" b="1270"/>
            <wp:docPr id="193" name="图片 193" descr="https://timgsa.baidu.com/timg?image&amp;quality=80&amp;size=b9999_10000&amp;sec=1548167576906&amp;di=6b21ad64293fbed66a7257d8d73a03f6&amp;imgtype=0&amp;src=http%3A%2F%2Fbpic.ooopic.com%2F15%2F61%2F94%2F15619400-0e383284df89cfa360199bbbc9dbebb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48167576906&amp;di=6b21ad64293fbed66a7257d8d73a03f6&amp;imgtype=0&amp;src=http%3A%2F%2Fbpic.ooopic.com%2F15%2F61%2F94%2F15619400-0e383284df89cfa360199bbbc9dbebb0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30712" r="5311"/>
                    <a:stretch/>
                  </pic:blipFill>
                  <pic:spPr bwMode="auto">
                    <a:xfrm>
                      <a:off x="0" y="0"/>
                      <a:ext cx="5117528" cy="29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1C7" w:rsidRDefault="000141C7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</w:p>
    <w:p w:rsidR="00DE3DFB" w:rsidRPr="00213058" w:rsidRDefault="009444EA">
      <w:pPr>
        <w:widowControl/>
        <w:jc w:val="left"/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</w:pP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lastRenderedPageBreak/>
        <w:t>S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tep</w:t>
      </w:r>
      <w:r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3</w:t>
      </w:r>
      <w:r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 xml:space="preserve">： 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J</w:t>
      </w:r>
      <w:r w:rsidR="00FC5A23" w:rsidRPr="001356A9">
        <w:rPr>
          <w:rStyle w:val="a6"/>
          <w:rFonts w:ascii="Microsoft YaHei UI" w:eastAsia="Microsoft YaHei UI" w:hAnsi="Microsoft YaHei UI" w:cs="Microsoft YaHei UI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ust do it</w:t>
      </w:r>
      <w:r w:rsidR="00FC5A23" w:rsidRPr="001356A9">
        <w:rPr>
          <w:rStyle w:val="a6"/>
          <w:rFonts w:ascii="Microsoft YaHei UI" w:eastAsia="Microsoft YaHei UI" w:hAnsi="Microsoft YaHei UI" w:cs="Microsoft YaHei UI" w:hint="eastAsia"/>
          <w:color w:val="2F5496" w:themeColor="accent5" w:themeShade="BF"/>
          <w:spacing w:val="5"/>
          <w:kern w:val="0"/>
          <w:sz w:val="44"/>
          <w:szCs w:val="44"/>
          <w:shd w:val="clear" w:color="auto" w:fill="FFFFFF"/>
          <w:lang w:bidi="ar"/>
        </w:rPr>
        <w:t>开始行动</w:t>
      </w:r>
    </w:p>
    <w:p w:rsidR="00446688" w:rsidRPr="00B141BE" w:rsidRDefault="00213058">
      <w:pPr>
        <w:widowControl/>
        <w:jc w:val="left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</w:pPr>
      <w:r>
        <w:rPr>
          <w:rFonts w:ascii="宋体" w:hAnsi="宋体" w:cs="宋体"/>
          <w:noProof/>
          <w:lang w:bidi="ar"/>
        </w:rPr>
        <w:drawing>
          <wp:inline distT="0" distB="0" distL="114300" distR="114300" wp14:anchorId="31434A19" wp14:editId="7D7E7B5E">
            <wp:extent cx="2185670" cy="1014095"/>
            <wp:effectExtent l="0" t="0" r="0" b="0"/>
            <wp:docPr id="194" name="图片 19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DD1CBF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 xml:space="preserve">1. </w:t>
      </w:r>
      <w:r w:rsidR="00192EA9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H</w:t>
      </w:r>
      <w:r w:rsidR="00192EA9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a</w:t>
      </w:r>
      <w:r w:rsidR="00192EA9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ppy New Year</w:t>
      </w:r>
    </w:p>
    <w:p w:rsidR="003D0256" w:rsidRPr="00B141BE" w:rsidRDefault="00192EA9" w:rsidP="00446688">
      <w:pPr>
        <w:widowControl/>
        <w:ind w:firstLineChars="850" w:firstLine="3825"/>
        <w:jc w:val="left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欢欢喜喜过春节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1、 Make a Happy New Year Card of your family.制作自己的家庭新年贺卡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171" w:left="359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要求：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171" w:left="779" w:right="160" w:hangingChars="200" w:hanging="42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(1) You can attach their photos to the card and introduce your family members.你可以介绍你的家人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300" w:firstLine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For example例如: 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300" w:firstLine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This is my father/dad. He is very tall.这是我的爸爸，他很高。  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300" w:firstLine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This is my brother/sister. </w:t>
      </w:r>
      <w:proofErr w:type="spellStart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He/She</w:t>
      </w:r>
      <w:proofErr w:type="spellEnd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is very cute.这是我的哥哥/姐姐，他/她很可爱。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300" w:firstLine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This is my puppy/dog/cat. It has a long/short tail.这是我的宠物/小狗/猫咪，它很可爱。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（2）Write down “Happy New Year” on the card!在贺卡上写下“新年快乐”。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参考：</w:t>
      </w:r>
    </w:p>
    <w:p w:rsidR="003D0256" w:rsidRDefault="0021305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2788739</wp:posOffset>
                </wp:positionH>
                <wp:positionV relativeFrom="paragraph">
                  <wp:posOffset>1353457</wp:posOffset>
                </wp:positionV>
                <wp:extent cx="1899920" cy="29845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D0256" w:rsidRDefault="006C1D4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This is my father. He is very tall.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19.6pt;margin-top:106.55pt;width:149.6pt;height:23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" filled="f" stroked="f">
                <v:textbox>
                  <w:txbxContent>
                    <w:p w:rsidR="003D0256" w:rsidRDefault="006C1D4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This is my father. He is very tall.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2794816</wp:posOffset>
            </wp:positionH>
            <wp:positionV relativeFrom="paragraph">
              <wp:posOffset>189230</wp:posOffset>
            </wp:positionV>
            <wp:extent cx="1465580" cy="1036955"/>
            <wp:effectExtent l="0" t="0" r="7620" b="4445"/>
            <wp:wrapNone/>
            <wp:docPr id="4" name="图片 4" descr="http://photocdn.sohu.com/20130708/Img3810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hotocdn.sohu.com/20130708/Img381032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D49">
        <w:rPr>
          <w:noProof/>
        </w:rPr>
        <w:drawing>
          <wp:inline distT="0" distB="0" distL="0" distR="0">
            <wp:extent cx="4267200" cy="25934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8528" cy="25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058" w:rsidRDefault="00213058"/>
    <w:p w:rsidR="003D0256" w:rsidRPr="00B141BE" w:rsidRDefault="006C1D49">
      <w:pPr>
        <w:numPr>
          <w:ilvl w:val="0"/>
          <w:numId w:val="1"/>
        </w:numPr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lastRenderedPageBreak/>
        <w:t> 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请使用正确的作揖手势向长辈拜年，并留下照片，开学之后让我们一起来看看~</w:t>
      </w:r>
    </w:p>
    <w:p w:rsidR="003D0256" w:rsidRDefault="006C1D49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  <w:r>
        <w:rPr>
          <w:rStyle w:val="a6"/>
          <w:rFonts w:ascii="Microsoft YaHei UI" w:eastAsia="Microsoft YaHei UI" w:hAnsi="Microsoft YaHei UI" w:cs="Microsoft YaHei UI" w:hint="eastAsia"/>
          <w:i/>
          <w:noProof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3175</wp:posOffset>
                </wp:positionV>
                <wp:extent cx="5113655" cy="3263265"/>
                <wp:effectExtent l="4445" t="4445" r="12700" b="889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6595" y="4695825"/>
                          <a:ext cx="5113655" cy="326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/>
                          <w:p w:rsidR="003D0256" w:rsidRDefault="006C1D49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>照片粘贴处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position:absolute;left:0;text-align:left;margin-left:22.65pt;margin-top:.25pt;width:402.65pt;height:25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" fillcolor="white [3201]" strokeweight=".5pt">
                <v:textbox>
                  <w:txbxContent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/>
                    <w:p w:rsidR="003D0256" w:rsidRDefault="006C1D49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</w:rPr>
                        <w:t>照片粘贴处</w:t>
                      </w:r>
                    </w:p>
                  </w:txbxContent>
                </v:textbox>
              </v:shape>
            </w:pict>
          </mc:Fallback>
        </mc:AlternateContent>
      </w: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Default="003D0256">
      <w:pPr>
        <w:rPr>
          <w:rStyle w:val="a6"/>
          <w:rFonts w:ascii="Microsoft YaHei UI" w:eastAsia="Microsoft YaHei UI" w:hAnsi="Microsoft YaHei UI" w:cs="Microsoft YaHei UI"/>
          <w:i/>
          <w:color w:val="3DAAD6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6C1D49">
      <w:pPr>
        <w:pStyle w:val="a5"/>
        <w:widowControl/>
        <w:numPr>
          <w:ilvl w:val="0"/>
          <w:numId w:val="2"/>
        </w:numPr>
        <w:shd w:val="clear" w:color="auto" w:fill="FFFFFF"/>
        <w:tabs>
          <w:tab w:val="left" w:pos="6751"/>
        </w:tabs>
        <w:spacing w:beforeAutospacing="0" w:afterAutospacing="0" w:line="420" w:lineRule="atLeast"/>
        <w:ind w:leftChars="76" w:left="370" w:right="160" w:hangingChars="100" w:hanging="21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聆听管弦乐《春节序曲》。《春节序曲》是我国音乐家李焕之在延安写的一首管弦乐乐曲,全曲展现了全国人民欢度春节的热闹场景。说一说乐曲的情绪，以及聆听的感受。把你想到的场景用彩笔画一画，开学把画出的作品交给老师。</w:t>
      </w:r>
    </w:p>
    <w:p w:rsidR="003D0256" w:rsidRDefault="006C1D49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Chars="-24" w:left="-50"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3DAAD6"/>
          <w:spacing w:val="5"/>
          <w:sz w:val="20"/>
          <w:szCs w:val="20"/>
          <w:shd w:val="clear" w:color="auto" w:fill="FFFFFF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1054100</wp:posOffset>
                </wp:positionV>
                <wp:extent cx="1758950" cy="844550"/>
                <wp:effectExtent l="6350" t="6350" r="12700" b="12700"/>
                <wp:wrapNone/>
                <wp:docPr id="9" name="剪去单角的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490" y="6925310"/>
                          <a:ext cx="1758950" cy="84455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56" w:rsidRDefault="006C1D49">
                            <w:pPr>
                              <w:jc w:val="center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1F4E79" w:themeColor="accent1" w:themeShade="80"/>
                              </w:rPr>
                              <w:t>《大鱼海棠》参考作品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剪去单角的矩形 9" o:spid="_x0000_s1028" style="position:absolute;left:0;text-align:left;margin-left:312pt;margin-top:83pt;width:138.5pt;height:6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8950,84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" adj="-11796480,,5400" path="m,l1618189,r140761,140761l1758950,844550,,844550,,xe" fillcolor="#deeaf6 [660]" strokecolor="#1f4d78 [1604]" strokeweight="1pt">
                <v:stroke joinstyle="miter"/>
                <v:formulas/>
                <v:path arrowok="t" o:connecttype="custom" o:connectlocs="0,0;1618189,0;1758950,140761;1758950,844550;0,844550;0,0" o:connectangles="0,0,0,0,0,0" textboxrect="0,0,1758950,844550"/>
                <v:textbox>
                  <w:txbxContent>
                    <w:p w:rsidR="003D0256" w:rsidRDefault="006C1D49">
                      <w:pPr>
                        <w:jc w:val="center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rFonts w:hint="eastAsia"/>
                          <w:color w:val="1F4E79" w:themeColor="accent1" w:themeShade="80"/>
                        </w:rPr>
                        <w:t>《大鱼海棠》参考作品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a7"/>
          <w:rFonts w:ascii="Microsoft YaHei UI" w:eastAsia="Microsoft YaHei UI" w:hAnsi="Microsoft YaHei UI" w:cs="Microsoft YaHei UI" w:hint="eastAsia"/>
          <w:b/>
          <w:bCs/>
          <w:noProof/>
          <w:color w:val="3DAAD6"/>
          <w:spacing w:val="5"/>
          <w:sz w:val="20"/>
          <w:szCs w:val="20"/>
          <w:shd w:val="clear" w:color="auto" w:fill="FFFFFF"/>
        </w:rPr>
        <w:drawing>
          <wp:inline distT="0" distB="0" distL="114300" distR="114300">
            <wp:extent cx="3441700" cy="3416935"/>
            <wp:effectExtent l="0" t="0" r="0" b="12065"/>
            <wp:docPr id="6" name="图片 6" descr="5cece593e9cf72f229410865ccc6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ece593e9cf72f229410865ccc6b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lang w:bidi="ar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lang w:bidi="ar"/>
        </w:rPr>
      </w:pPr>
    </w:p>
    <w:p w:rsidR="00213058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</w:pPr>
      <w:r>
        <w:rPr>
          <w:rFonts w:ascii="宋体" w:hAnsi="宋体" w:cs="宋体" w:hint="eastAsia"/>
          <w:lang w:bidi="ar"/>
        </w:rPr>
        <w:lastRenderedPageBreak/>
        <w:t xml:space="preserve"> </w:t>
      </w:r>
      <w:r>
        <w:rPr>
          <w:rFonts w:ascii="宋体" w:hAnsi="宋体" w:cs="宋体"/>
          <w:noProof/>
          <w:lang w:bidi="ar"/>
        </w:rPr>
        <w:drawing>
          <wp:inline distT="0" distB="0" distL="114300" distR="114300">
            <wp:extent cx="2185670" cy="1014095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2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. D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e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 xml:space="preserve">velop </w:t>
      </w:r>
      <w:r w:rsidR="00446688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R</w:t>
      </w:r>
      <w:r w:rsidR="00446688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ea</w:t>
      </w:r>
      <w:r w:rsidR="00446688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ding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 xml:space="preserve"> Habit</w:t>
      </w:r>
      <w:r w:rsidR="00446688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s</w:t>
      </w:r>
    </w:p>
    <w:p w:rsidR="003D0256" w:rsidRPr="00B141BE" w:rsidRDefault="008A7A03" w:rsidP="00213058">
      <w:pPr>
        <w:pStyle w:val="a5"/>
        <w:widowControl/>
        <w:shd w:val="clear" w:color="auto" w:fill="FFFFFF"/>
        <w:spacing w:beforeAutospacing="0" w:afterAutospacing="0" w:line="420" w:lineRule="atLeast"/>
        <w:ind w:right="160" w:firstLineChars="900" w:firstLine="4050"/>
        <w:jc w:val="both"/>
        <w:rPr>
          <w:color w:val="1F4E79" w:themeColor="accent1" w:themeShade="80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让</w:t>
      </w:r>
      <w:r w:rsidR="006C1D49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阅读成为一种习惯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 w:firstLineChars="100" w:firstLine="21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1、课外读物推荐：</w:t>
      </w:r>
    </w:p>
    <w:tbl>
      <w:tblPr>
        <w:tblStyle w:val="a9"/>
        <w:tblW w:w="6980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2420"/>
        <w:gridCol w:w="1870"/>
        <w:gridCol w:w="2690"/>
      </w:tblGrid>
      <w:tr w:rsidR="00B141BE" w:rsidRPr="00B141BE" w:rsidTr="003F3E5B">
        <w:trPr>
          <w:trHeight w:val="340"/>
        </w:trPr>
        <w:tc>
          <w:tcPr>
            <w:tcW w:w="242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选项</w:t>
            </w:r>
          </w:p>
        </w:tc>
        <w:tc>
          <w:tcPr>
            <w:tcW w:w="187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作者</w:t>
            </w:r>
          </w:p>
        </w:tc>
        <w:tc>
          <w:tcPr>
            <w:tcW w:w="269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出版社</w:t>
            </w:r>
          </w:p>
        </w:tc>
      </w:tr>
      <w:tr w:rsidR="00B141BE" w:rsidRPr="00B141BE" w:rsidTr="003F3E5B">
        <w:tc>
          <w:tcPr>
            <w:tcW w:w="242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《过年啦》</w:t>
            </w:r>
          </w:p>
        </w:tc>
        <w:tc>
          <w:tcPr>
            <w:tcW w:w="187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陕西新华出版社</w:t>
            </w:r>
          </w:p>
        </w:tc>
        <w:tc>
          <w:tcPr>
            <w:tcW w:w="269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中国少年儿童出版社</w:t>
            </w:r>
          </w:p>
        </w:tc>
      </w:tr>
      <w:tr w:rsidR="00B141BE" w:rsidRPr="00B141BE" w:rsidTr="003F3E5B">
        <w:tc>
          <w:tcPr>
            <w:tcW w:w="242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《迟到大王》</w:t>
            </w:r>
          </w:p>
        </w:tc>
        <w:tc>
          <w:tcPr>
            <w:tcW w:w="187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proofErr w:type="gramStart"/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党英台</w:t>
            </w:r>
            <w:proofErr w:type="gramEnd"/>
          </w:p>
        </w:tc>
        <w:tc>
          <w:tcPr>
            <w:tcW w:w="269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明天出版社</w:t>
            </w:r>
          </w:p>
        </w:tc>
      </w:tr>
      <w:tr w:rsidR="00B141BE" w:rsidRPr="00B141BE" w:rsidTr="003F3E5B">
        <w:trPr>
          <w:trHeight w:val="297"/>
        </w:trPr>
        <w:tc>
          <w:tcPr>
            <w:tcW w:w="242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（自选）</w:t>
            </w:r>
          </w:p>
        </w:tc>
        <w:tc>
          <w:tcPr>
            <w:tcW w:w="187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69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</w:tr>
      <w:tr w:rsidR="00B141BE" w:rsidRPr="00B141BE" w:rsidTr="003F3E5B">
        <w:trPr>
          <w:trHeight w:val="222"/>
        </w:trPr>
        <w:tc>
          <w:tcPr>
            <w:tcW w:w="242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（自选）</w:t>
            </w:r>
          </w:p>
        </w:tc>
        <w:tc>
          <w:tcPr>
            <w:tcW w:w="187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690" w:type="dxa"/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</w:tr>
      <w:tr w:rsidR="00B141BE" w:rsidRPr="00B141BE" w:rsidTr="003F3E5B">
        <w:trPr>
          <w:trHeight w:val="222"/>
        </w:trPr>
        <w:tc>
          <w:tcPr>
            <w:tcW w:w="2420" w:type="dxa"/>
            <w:tcBorders>
              <w:bottom w:val="single" w:sz="4" w:space="0" w:color="auto"/>
            </w:tcBorders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（自选）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3F3E5B" w:rsidRPr="00B141BE" w:rsidRDefault="003F3E5B">
            <w:pPr>
              <w:pStyle w:val="a5"/>
              <w:widowControl/>
              <w:shd w:val="clear" w:color="auto" w:fill="FFFFFF"/>
              <w:spacing w:beforeAutospacing="0" w:afterAutospacing="0" w:line="420" w:lineRule="atLeast"/>
              <w:ind w:right="160" w:firstLineChars="100" w:firstLine="190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</w:pPr>
          </w:p>
        </w:tc>
      </w:tr>
    </w:tbl>
    <w:p w:rsidR="003D0256" w:rsidRPr="00B141BE" w:rsidRDefault="006C1D49" w:rsidP="003F3E5B">
      <w:pPr>
        <w:pStyle w:val="a5"/>
        <w:widowControl/>
        <w:shd w:val="clear" w:color="auto" w:fill="FFFFFF"/>
        <w:spacing w:beforeAutospacing="0" w:afterAutospacing="0" w:line="420" w:lineRule="atLeast"/>
        <w:ind w:leftChars="190" w:left="1029" w:right="160" w:hangingChars="300" w:hanging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要求： 读完</w:t>
      </w:r>
      <w:r w:rsidR="001D7D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《</w:t>
      </w:r>
      <w:r w:rsidR="003F3E5B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过年啦</w:t>
      </w:r>
      <w:r w:rsidR="001D7D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》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完成一份</w:t>
      </w:r>
      <w:r w:rsidR="003F3E5B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海报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，</w:t>
      </w:r>
      <w:r w:rsidR="003F3E5B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以阅读心得为主题。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包含好词好</w:t>
      </w:r>
      <w:proofErr w:type="gramStart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句以及</w:t>
      </w:r>
      <w:proofErr w:type="gramEnd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自己感想。</w:t>
      </w:r>
    </w:p>
    <w:p w:rsidR="00435CB4" w:rsidRPr="00B141BE" w:rsidRDefault="00435CB4" w:rsidP="003F3E5B">
      <w:pPr>
        <w:pStyle w:val="a5"/>
        <w:widowControl/>
        <w:shd w:val="clear" w:color="auto" w:fill="FFFFFF"/>
        <w:spacing w:beforeAutospacing="0" w:afterAutospacing="0" w:line="420" w:lineRule="atLeast"/>
        <w:ind w:leftChars="190" w:left="1029" w:right="160" w:hangingChars="300" w:hanging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</w:t>
      </w:r>
      <w:r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   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读完《迟到大王》完成一份海报，</w:t>
      </w:r>
      <w:proofErr w:type="gramStart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以绘本故事</w:t>
      </w:r>
      <w:proofErr w:type="gramEnd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为主题。</w:t>
      </w:r>
    </w:p>
    <w:p w:rsidR="00435CB4" w:rsidRPr="00B141BE" w:rsidRDefault="00435CB4" w:rsidP="003F3E5B">
      <w:pPr>
        <w:pStyle w:val="a5"/>
        <w:widowControl/>
        <w:shd w:val="clear" w:color="auto" w:fill="FFFFFF"/>
        <w:spacing w:beforeAutospacing="0" w:afterAutospacing="0" w:line="420" w:lineRule="atLeast"/>
        <w:ind w:leftChars="190" w:left="1029" w:right="160" w:hangingChars="300" w:hanging="63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</w:t>
      </w:r>
      <w:r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  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自选书目，阅读完以后，录制视频：向同学们介绍你阅读的书籍</w:t>
      </w:r>
      <w:r w:rsidR="00724C15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或读书心得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。</w:t>
      </w:r>
    </w:p>
    <w:p w:rsidR="00446688" w:rsidRPr="00B141BE" w:rsidRDefault="006C1D49">
      <w:pPr>
        <w:widowControl/>
        <w:jc w:val="left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 w:hint="eastAsia"/>
          <w:color w:val="1F4E79" w:themeColor="accent1" w:themeShade="80"/>
          <w:kern w:val="0"/>
          <w:sz w:val="24"/>
          <w:lang w:bidi="ar"/>
        </w:rPr>
        <w:t xml:space="preserve"> </w:t>
      </w:r>
      <w:r w:rsidRPr="00B141BE">
        <w:rPr>
          <w:rFonts w:ascii="宋体" w:hAnsi="宋体" w:cs="宋体"/>
          <w:noProof/>
          <w:color w:val="1F4E79" w:themeColor="accent1" w:themeShade="80"/>
          <w:kern w:val="0"/>
          <w:sz w:val="24"/>
          <w:lang w:bidi="ar"/>
        </w:rPr>
        <w:drawing>
          <wp:inline distT="0" distB="0" distL="114300" distR="114300">
            <wp:extent cx="1899285" cy="881380"/>
            <wp:effectExtent l="0" t="0" r="0" b="0"/>
            <wp:docPr id="14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3、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Go Out and Explore</w:t>
      </w:r>
    </w:p>
    <w:p w:rsidR="003D0256" w:rsidRPr="00B141BE" w:rsidRDefault="006C1D49" w:rsidP="00446688">
      <w:pPr>
        <w:widowControl/>
        <w:ind w:firstLineChars="800" w:firstLine="3600"/>
        <w:jc w:val="left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读万卷书，不如行万里路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1、“雪中四友” 手抄报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166" w:left="349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早春，有一些植物不畏严寒，在冷风中也能开出美丽的花朵，比如“雪中四友”：迎春花、梅花、水仙花和茶花。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166" w:left="349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要求：请你仔细观察这些植物和它们的花朵，并用我们学过的观察方法记录你看到的。做出一份彩色手抄报（A3纸张），注意啦，一定要涂这种植物本来的颜色哦，标出茎、叶子和花朵。可通过图书或者向大人请教这些植物的名字、生长习性等，并记录在手抄报上。</w:t>
      </w:r>
    </w:p>
    <w:p w:rsidR="003D0256" w:rsidRPr="00B141BE" w:rsidRDefault="006C1D49" w:rsidP="00446688">
      <w:pPr>
        <w:pStyle w:val="a5"/>
        <w:widowControl/>
        <w:shd w:val="clear" w:color="auto" w:fill="FFFFFF"/>
        <w:spacing w:beforeAutospacing="0" w:afterAutospacing="0" w:line="420" w:lineRule="atLeast"/>
        <w:ind w:leftChars="-24" w:left="-5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2、请参与一次寒假旅游，写下时间、地点、收获、感想。使用A3纸张，制作成精美手抄报，开学上交。</w:t>
      </w:r>
    </w:p>
    <w:p w:rsidR="00446688" w:rsidRPr="00B141BE" w:rsidRDefault="006C1D49">
      <w:pPr>
        <w:widowControl/>
        <w:jc w:val="left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 w:hint="eastAsia"/>
          <w:color w:val="1F4E79" w:themeColor="accent1" w:themeShade="80"/>
          <w:kern w:val="0"/>
          <w:sz w:val="24"/>
          <w:lang w:bidi="ar"/>
        </w:rPr>
        <w:lastRenderedPageBreak/>
        <w:t xml:space="preserve"> </w:t>
      </w:r>
      <w:r w:rsidRPr="00B141BE">
        <w:rPr>
          <w:rFonts w:ascii="宋体" w:hAnsi="宋体" w:cs="宋体"/>
          <w:noProof/>
          <w:color w:val="1F4E79" w:themeColor="accent1" w:themeShade="80"/>
          <w:kern w:val="0"/>
          <w:sz w:val="24"/>
          <w:lang w:bidi="ar"/>
        </w:rPr>
        <w:drawing>
          <wp:inline distT="0" distB="0" distL="114300" distR="114300">
            <wp:extent cx="2185670" cy="1014095"/>
            <wp:effectExtent l="0" t="0" r="0" b="0"/>
            <wp:docPr id="15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4、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A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chieve Success</w:t>
      </w:r>
    </w:p>
    <w:p w:rsidR="003D0256" w:rsidRPr="00B141BE" w:rsidRDefault="006C1D49" w:rsidP="00446688">
      <w:pPr>
        <w:widowControl/>
        <w:ind w:firstLineChars="900" w:firstLine="4050"/>
        <w:jc w:val="left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kern w:val="0"/>
          <w:sz w:val="44"/>
          <w:szCs w:val="44"/>
          <w:shd w:val="clear" w:color="auto" w:fill="FFFFFF"/>
          <w:lang w:bidi="ar"/>
        </w:rPr>
        <w:t>一次历练、一次成长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1、Dubbing配音，使用Application《趣配音》应用软件：</w:t>
      </w:r>
    </w:p>
    <w:p w:rsidR="003D0256" w:rsidRPr="00B141BE" w:rsidRDefault="006C1D49">
      <w:pPr>
        <w:ind w:firstLineChars="200" w:firstLine="480"/>
        <w:rPr>
          <w:color w:val="1F4E79" w:themeColor="accent1" w:themeShade="80"/>
        </w:rPr>
      </w:pPr>
      <w:r w:rsidRPr="00B141BE">
        <w:rPr>
          <w:noProof/>
          <w:color w:val="1F4E79" w:themeColor="accent1" w:themeShade="8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144145</wp:posOffset>
                </wp:positionV>
                <wp:extent cx="3510915" cy="1599565"/>
                <wp:effectExtent l="8255" t="6350" r="11430" b="6985"/>
                <wp:wrapNone/>
                <wp:docPr id="21" name="流程图: 准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2490" y="2557145"/>
                          <a:ext cx="3510915" cy="1599565"/>
                        </a:xfrm>
                        <a:prstGeom prst="flowChartPreparation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0256" w:rsidRDefault="006C1D49">
                            <w:pPr>
                              <w:pStyle w:val="a5"/>
                              <w:widowControl/>
                              <w:shd w:val="clear" w:color="auto" w:fill="FFFFFF"/>
                              <w:spacing w:beforeAutospacing="0" w:afterAutospacing="0" w:line="420" w:lineRule="atLeast"/>
                              <w:ind w:left="160" w:right="160"/>
                              <w:jc w:val="both"/>
                              <w:rPr>
                                <w:rStyle w:val="a6"/>
                                <w:rFonts w:ascii="Microsoft YaHei UI" w:eastAsia="Microsoft YaHei UI" w:hAnsi="Microsoft YaHei UI" w:cs="Microsoft YaHei UI"/>
                                <w:i/>
                                <w:color w:val="3DAAD6"/>
                                <w:spacing w:val="5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Style w:val="a6"/>
                                <w:rFonts w:ascii="Microsoft YaHei UI" w:eastAsia="Microsoft YaHei UI" w:hAnsi="Microsoft YaHei UI" w:cs="Microsoft YaHei UI" w:hint="eastAsia"/>
                                <w:i/>
                                <w:color w:val="3DAAD6"/>
                                <w:spacing w:val="5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Materials材料：</w:t>
                            </w:r>
                          </w:p>
                          <w:p w:rsidR="003D0256" w:rsidRDefault="006C1D49">
                            <w:pPr>
                              <w:jc w:val="center"/>
                            </w:pPr>
                            <w:r>
                              <w:rPr>
                                <w:rStyle w:val="a6"/>
                                <w:rFonts w:ascii="Microsoft YaHei UI" w:eastAsia="Microsoft YaHei UI" w:hAnsi="Microsoft YaHei UI" w:cs="Microsoft YaHei UI" w:hint="eastAsia"/>
                                <w:i/>
                                <w:color w:val="3DAAD6"/>
                                <w:spacing w:val="5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冰雪奇缘，小黄人，海绵宝宝，小猪佩奇 等，把配音分享到班级群，至少3个。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流程图: 准备 21" o:spid="_x0000_s1029" type="#_x0000_t117" style="position:absolute;left:0;text-align:left;margin-left:206pt;margin-top:11.35pt;width:276.45pt;height:12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" fillcolor="#deeaf6 [660]" strokecolor="#1f4d78 [1604]" strokeweight="1pt">
                <v:textbox>
                  <w:txbxContent>
                    <w:p w:rsidR="003D0256" w:rsidRDefault="006C1D49">
                      <w:pPr>
                        <w:pStyle w:val="a5"/>
                        <w:widowControl/>
                        <w:shd w:val="clear" w:color="auto" w:fill="FFFFFF"/>
                        <w:spacing w:beforeAutospacing="0" w:afterAutospacing="0" w:line="420" w:lineRule="atLeast"/>
                        <w:ind w:left="160" w:right="160"/>
                        <w:jc w:val="both"/>
                        <w:rPr>
                          <w:rStyle w:val="a6"/>
                          <w:rFonts w:ascii="Microsoft YaHei UI" w:eastAsia="Microsoft YaHei UI" w:hAnsi="Microsoft YaHei UI" w:cs="Microsoft YaHei UI"/>
                          <w:i/>
                          <w:color w:val="3DAAD6"/>
                          <w:spacing w:val="5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Style w:val="a6"/>
                          <w:rFonts w:ascii="Microsoft YaHei UI" w:eastAsia="Microsoft YaHei UI" w:hAnsi="Microsoft YaHei UI" w:cs="Microsoft YaHei UI" w:hint="eastAsia"/>
                          <w:i/>
                          <w:color w:val="3DAAD6"/>
                          <w:spacing w:val="5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Materials材料：</w:t>
                      </w:r>
                    </w:p>
                    <w:p w:rsidR="003D0256" w:rsidRDefault="006C1D49">
                      <w:pPr>
                        <w:jc w:val="center"/>
                      </w:pPr>
                      <w:r>
                        <w:rPr>
                          <w:rStyle w:val="a6"/>
                          <w:rFonts w:ascii="Microsoft YaHei UI" w:eastAsia="Microsoft YaHei UI" w:hAnsi="Microsoft YaHei UI" w:cs="Microsoft YaHei UI" w:hint="eastAsia"/>
                          <w:i/>
                          <w:color w:val="3DAAD6"/>
                          <w:spacing w:val="5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冰雪奇缘，小黄人，海绵宝宝，小猪佩奇 等，把配音分享到班级群，至少3个。</w:t>
                      </w:r>
                    </w:p>
                  </w:txbxContent>
                </v:textbox>
              </v:shape>
            </w:pict>
          </mc:Fallback>
        </mc:AlternateContent>
      </w:r>
      <w:r w:rsidRPr="00B141BE">
        <w:rPr>
          <w:rFonts w:hint="eastAsia"/>
          <w:color w:val="1F4E79" w:themeColor="accent1" w:themeShade="80"/>
        </w:rPr>
        <w:t xml:space="preserve">   </w:t>
      </w:r>
      <w:r w:rsidRPr="00B141BE">
        <w:rPr>
          <w:noProof/>
          <w:color w:val="1F4E79" w:themeColor="accent1" w:themeShade="80"/>
        </w:rPr>
        <w:drawing>
          <wp:inline distT="0" distB="0" distL="0" distR="0">
            <wp:extent cx="1855470" cy="1855470"/>
            <wp:effectExtent l="0" t="0" r="1143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9989" cy="18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</w:t>
      </w:r>
    </w:p>
    <w:p w:rsidR="00446688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 w:hint="eastAsia"/>
          <w:color w:val="1F4E79" w:themeColor="accent1" w:themeShade="80"/>
          <w:lang w:bidi="ar"/>
        </w:rPr>
        <w:t xml:space="preserve"> </w:t>
      </w:r>
      <w:r w:rsidRPr="00B141BE">
        <w:rPr>
          <w:rFonts w:ascii="宋体" w:hAnsi="宋体" w:cs="宋体"/>
          <w:noProof/>
          <w:color w:val="1F4E79" w:themeColor="accent1" w:themeShade="80"/>
          <w:lang w:bidi="ar"/>
        </w:rPr>
        <w:drawing>
          <wp:inline distT="0" distB="0" distL="114300" distR="114300">
            <wp:extent cx="2185670" cy="1014095"/>
            <wp:effectExtent l="0" t="0" r="0" b="0"/>
            <wp:docPr id="17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6688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5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、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B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e</w:t>
      </w:r>
      <w:r w:rsidR="00446688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 xml:space="preserve"> More I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ndependent</w:t>
      </w:r>
    </w:p>
    <w:p w:rsidR="003D0256" w:rsidRPr="00B141BE" w:rsidRDefault="006C1D49" w:rsidP="0044668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850" w:firstLine="3825"/>
        <w:jc w:val="both"/>
        <w:rPr>
          <w:color w:val="1F4E79" w:themeColor="accent1" w:themeShade="80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“小鬼当家”，热爱生活</w:t>
      </w:r>
    </w:p>
    <w:p w:rsidR="003D0256" w:rsidRPr="00B141BE" w:rsidRDefault="006C1D49">
      <w:pPr>
        <w:pStyle w:val="a5"/>
        <w:widowControl/>
        <w:numPr>
          <w:ilvl w:val="0"/>
          <w:numId w:val="3"/>
        </w:numPr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 请在父母的帮助下，学习做一道菜</w:t>
      </w:r>
      <w:r w:rsidR="00446688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/完成一项家务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，拍照留念</w:t>
      </w:r>
    </w:p>
    <w:p w:rsidR="003D0256" w:rsidRPr="00B141BE" w:rsidRDefault="006C1D49">
      <w:pPr>
        <w:pStyle w:val="a5"/>
        <w:widowControl/>
        <w:shd w:val="clear" w:color="auto" w:fill="FFFFFF"/>
        <w:tabs>
          <w:tab w:val="left" w:pos="312"/>
        </w:tabs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u w:val="single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   我学习做的菜是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u w:val="single"/>
          <w:shd w:val="clear" w:color="auto" w:fill="FFFFFF"/>
        </w:rPr>
        <w:t xml:space="preserve">                                           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noProof/>
          <w:color w:val="1F4E79" w:themeColor="accent1" w:themeShade="80"/>
          <w:spacing w:val="5"/>
          <w:sz w:val="20"/>
          <w:szCs w:val="20"/>
          <w:shd w:val="clear" w:color="auto" w:fill="FFFFFF"/>
          <w:lang w:bidi="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337457</wp:posOffset>
                </wp:positionH>
                <wp:positionV relativeFrom="paragraph">
                  <wp:posOffset>81824</wp:posOffset>
                </wp:positionV>
                <wp:extent cx="5976257" cy="1922327"/>
                <wp:effectExtent l="0" t="0" r="24765" b="2095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257" cy="1922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4466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照片粘贴处</w:t>
                            </w: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/>
                          <w:p w:rsidR="003D0256" w:rsidRDefault="006C1D49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>照片粘贴处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0" type="#_x0000_t202" style="position:absolute;left:0;text-align:left;margin-left:26.55pt;margin-top:6.45pt;width:470.55pt;height:15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" fillcolor="white [3201]" strokeweight=".5pt">
                <v:textbox>
                  <w:txbxContent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44668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照片粘贴处</w:t>
                      </w: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/>
                    <w:p w:rsidR="003D0256" w:rsidRDefault="006C1D49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</w:rPr>
                        <w:t>照片粘贴处</w:t>
                      </w:r>
                    </w:p>
                  </w:txbxContent>
                </v:textbox>
              </v:shape>
            </w:pict>
          </mc:Fallback>
        </mc:AlternateContent>
      </w: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color w:val="1F4E79" w:themeColor="accent1" w:themeShade="80"/>
          <w:lang w:bidi="ar"/>
        </w:rPr>
      </w:pPr>
    </w:p>
    <w:p w:rsidR="00446688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/>
          <w:noProof/>
          <w:color w:val="1F4E79" w:themeColor="accent1" w:themeShade="80"/>
          <w:lang w:bidi="ar"/>
        </w:rPr>
        <w:lastRenderedPageBreak/>
        <w:drawing>
          <wp:inline distT="0" distB="0" distL="114300" distR="114300">
            <wp:extent cx="2185670" cy="1014095"/>
            <wp:effectExtent l="0" t="0" r="0" b="0"/>
            <wp:docPr id="25" name="图片 2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6、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B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uild up Your Body</w:t>
      </w:r>
    </w:p>
    <w:p w:rsidR="003D0256" w:rsidRPr="00B141BE" w:rsidRDefault="006C1D49" w:rsidP="0044668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900" w:firstLine="4050"/>
        <w:jc w:val="both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锻炼，成为“小健将”</w:t>
      </w:r>
    </w:p>
    <w:p w:rsidR="003D0256" w:rsidRPr="00B141BE" w:rsidRDefault="006C1D49">
      <w:pPr>
        <w:pStyle w:val="a5"/>
        <w:widowControl/>
        <w:numPr>
          <w:ilvl w:val="0"/>
          <w:numId w:val="4"/>
        </w:numPr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 一分钟仰卧起坐（不要求个数），每日做完家长画“√”  </w:t>
      </w:r>
    </w:p>
    <w:tbl>
      <w:tblPr>
        <w:tblStyle w:val="a9"/>
        <w:tblW w:w="9920" w:type="dxa"/>
        <w:tblLayout w:type="fixed"/>
        <w:tblLook w:val="04A0" w:firstRow="1" w:lastRow="0" w:firstColumn="1" w:lastColumn="0" w:noHBand="0" w:noVBand="1"/>
      </w:tblPr>
      <w:tblGrid>
        <w:gridCol w:w="901"/>
        <w:gridCol w:w="900"/>
        <w:gridCol w:w="902"/>
        <w:gridCol w:w="901"/>
        <w:gridCol w:w="901"/>
        <w:gridCol w:w="904"/>
        <w:gridCol w:w="902"/>
        <w:gridCol w:w="903"/>
        <w:gridCol w:w="902"/>
        <w:gridCol w:w="903"/>
        <w:gridCol w:w="901"/>
      </w:tblGrid>
      <w:tr w:rsidR="00B141BE" w:rsidRPr="00B141BE">
        <w:trPr>
          <w:trHeight w:val="783"/>
        </w:trPr>
        <w:tc>
          <w:tcPr>
            <w:tcW w:w="901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日期</w:t>
            </w:r>
          </w:p>
        </w:tc>
        <w:tc>
          <w:tcPr>
            <w:tcW w:w="900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4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B141BE" w:rsidRPr="00B141BE">
        <w:trPr>
          <w:trHeight w:val="783"/>
        </w:trPr>
        <w:tc>
          <w:tcPr>
            <w:tcW w:w="901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个数</w:t>
            </w:r>
          </w:p>
        </w:tc>
        <w:tc>
          <w:tcPr>
            <w:tcW w:w="900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4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B141BE" w:rsidRPr="00B141BE">
        <w:trPr>
          <w:trHeight w:val="783"/>
        </w:trPr>
        <w:tc>
          <w:tcPr>
            <w:tcW w:w="901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日期</w:t>
            </w:r>
          </w:p>
        </w:tc>
        <w:tc>
          <w:tcPr>
            <w:tcW w:w="900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4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3D0256" w:rsidRPr="00B141BE">
        <w:trPr>
          <w:trHeight w:val="807"/>
        </w:trPr>
        <w:tc>
          <w:tcPr>
            <w:tcW w:w="901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个数</w:t>
            </w:r>
          </w:p>
        </w:tc>
        <w:tc>
          <w:tcPr>
            <w:tcW w:w="900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4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2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3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1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</w:tbl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210" w:right="160" w:hangingChars="100" w:hanging="21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210" w:right="160" w:hangingChars="100" w:hanging="21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2、 一分钟跳绳要求两组加起来总数超过100个，如达不到要求，每天以100个跳绳为目标，请家长记录每组跳绳数量。  </w:t>
      </w:r>
    </w:p>
    <w:tbl>
      <w:tblPr>
        <w:tblStyle w:val="a9"/>
        <w:tblW w:w="9980" w:type="dxa"/>
        <w:tblLayout w:type="fixed"/>
        <w:tblLook w:val="04A0" w:firstRow="1" w:lastRow="0" w:firstColumn="1" w:lastColumn="0" w:noHBand="0" w:noVBand="1"/>
      </w:tblPr>
      <w:tblGrid>
        <w:gridCol w:w="907"/>
        <w:gridCol w:w="905"/>
        <w:gridCol w:w="908"/>
        <w:gridCol w:w="906"/>
        <w:gridCol w:w="907"/>
        <w:gridCol w:w="908"/>
        <w:gridCol w:w="908"/>
        <w:gridCol w:w="908"/>
        <w:gridCol w:w="908"/>
        <w:gridCol w:w="908"/>
        <w:gridCol w:w="907"/>
      </w:tblGrid>
      <w:tr w:rsidR="00B141BE" w:rsidRPr="00B141BE">
        <w:trPr>
          <w:trHeight w:val="820"/>
        </w:trPr>
        <w:tc>
          <w:tcPr>
            <w:tcW w:w="907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日期</w:t>
            </w:r>
          </w:p>
        </w:tc>
        <w:tc>
          <w:tcPr>
            <w:tcW w:w="905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6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B141BE" w:rsidRPr="00B141BE">
        <w:trPr>
          <w:trHeight w:val="820"/>
        </w:trPr>
        <w:tc>
          <w:tcPr>
            <w:tcW w:w="907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个数</w:t>
            </w:r>
          </w:p>
        </w:tc>
        <w:tc>
          <w:tcPr>
            <w:tcW w:w="905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6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B141BE" w:rsidRPr="00B141BE">
        <w:trPr>
          <w:trHeight w:val="820"/>
        </w:trPr>
        <w:tc>
          <w:tcPr>
            <w:tcW w:w="907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日期</w:t>
            </w:r>
          </w:p>
        </w:tc>
        <w:tc>
          <w:tcPr>
            <w:tcW w:w="905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6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  <w:tr w:rsidR="003D0256" w:rsidRPr="00B141BE">
        <w:trPr>
          <w:trHeight w:val="846"/>
        </w:trPr>
        <w:tc>
          <w:tcPr>
            <w:tcW w:w="907" w:type="dxa"/>
          </w:tcPr>
          <w:p w:rsidR="003D0256" w:rsidRPr="00B141BE" w:rsidRDefault="006C1D49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  <w:r w:rsidRPr="00B141BE">
              <w:rPr>
                <w:rStyle w:val="a6"/>
                <w:rFonts w:ascii="Microsoft YaHei UI" w:eastAsia="Microsoft YaHei UI" w:hAnsi="Microsoft YaHei UI" w:cs="Microsoft YaHei UI" w:hint="eastAsia"/>
                <w:i/>
                <w:color w:val="1F4E79" w:themeColor="accent1" w:themeShade="80"/>
                <w:spacing w:val="5"/>
                <w:sz w:val="18"/>
                <w:szCs w:val="18"/>
                <w:shd w:val="clear" w:color="auto" w:fill="FFFFFF"/>
              </w:rPr>
              <w:t>个数</w:t>
            </w:r>
          </w:p>
        </w:tc>
        <w:tc>
          <w:tcPr>
            <w:tcW w:w="905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6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8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07" w:type="dxa"/>
          </w:tcPr>
          <w:p w:rsidR="003D0256" w:rsidRPr="00B141BE" w:rsidRDefault="003D0256">
            <w:pPr>
              <w:pStyle w:val="a5"/>
              <w:widowControl/>
              <w:spacing w:beforeAutospacing="0" w:afterAutospacing="0" w:line="420" w:lineRule="atLeast"/>
              <w:ind w:right="160"/>
              <w:jc w:val="both"/>
              <w:rPr>
                <w:rStyle w:val="a6"/>
                <w:rFonts w:ascii="Microsoft YaHei UI" w:eastAsia="Microsoft YaHei UI" w:hAnsi="Microsoft YaHei UI" w:cs="Microsoft YaHei UI"/>
                <w:i/>
                <w:color w:val="1F4E79" w:themeColor="accent1" w:themeShade="80"/>
                <w:spacing w:val="5"/>
                <w:sz w:val="20"/>
                <w:szCs w:val="20"/>
                <w:shd w:val="clear" w:color="auto" w:fill="FFFFFF"/>
              </w:rPr>
            </w:pPr>
          </w:p>
        </w:tc>
      </w:tr>
    </w:tbl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color w:val="1F4E79" w:themeColor="accent1" w:themeShade="80"/>
          <w:lang w:bidi="ar"/>
        </w:rPr>
      </w:pP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-24" w:left="-5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3、校园吉尼斯记录申报准备。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准备内容不限于体育运动项目，加油，期待你下学期的表现哦！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u w:val="single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我的申报项目是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u w:val="single"/>
          <w:shd w:val="clear" w:color="auto" w:fill="FFFFFF"/>
        </w:rPr>
        <w:t xml:space="preserve">                                                      </w:t>
      </w: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color w:val="1F4E79" w:themeColor="accent1" w:themeShade="80"/>
          <w:lang w:bidi="ar"/>
        </w:rPr>
      </w:pPr>
    </w:p>
    <w:p w:rsidR="00446688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/>
          <w:noProof/>
          <w:color w:val="1F4E79" w:themeColor="accent1" w:themeShade="80"/>
          <w:lang w:bidi="ar"/>
        </w:rPr>
        <w:lastRenderedPageBreak/>
        <w:drawing>
          <wp:inline distT="0" distB="0" distL="114300" distR="114300">
            <wp:extent cx="2185670" cy="1014095"/>
            <wp:effectExtent l="0" t="0" r="0" b="0"/>
            <wp:docPr id="26" name="图片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7、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B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e Creative</w:t>
      </w:r>
    </w:p>
    <w:p w:rsidR="003D0256" w:rsidRPr="00B141BE" w:rsidRDefault="006C1D49" w:rsidP="0044668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900" w:firstLine="4050"/>
        <w:jc w:val="both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proofErr w:type="gramStart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小创客</w:t>
      </w:r>
      <w:proofErr w:type="gramEnd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，创心意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 1、制作创意单词思维导图（Make Your Own </w:t>
      </w:r>
      <w:proofErr w:type="spellStart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Mindmaps</w:t>
      </w:r>
      <w:proofErr w:type="spellEnd"/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）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   要求：从以下给出的8个话题中，任选三个完成词汇的思维导图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color w:val="1F4E79" w:themeColor="accent1" w:themeShade="80"/>
        </w:rPr>
      </w:pPr>
      <w:r w:rsidRPr="00B141BE">
        <w:rPr>
          <w:noProof/>
          <w:color w:val="1F4E79" w:themeColor="accent1" w:themeShade="80"/>
        </w:rPr>
        <w:drawing>
          <wp:inline distT="0" distB="0" distL="114300" distR="114300">
            <wp:extent cx="6113780" cy="2942590"/>
            <wp:effectExtent l="0" t="0" r="7620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参考1：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color w:val="1F4E79" w:themeColor="accent1" w:themeShade="80"/>
        </w:rPr>
      </w:pPr>
      <w:r w:rsidRPr="00B141BE">
        <w:rPr>
          <w:noProof/>
          <w:color w:val="1F4E79" w:themeColor="accent1" w:themeShade="80"/>
        </w:rPr>
        <w:drawing>
          <wp:inline distT="0" distB="0" distL="114300" distR="114300">
            <wp:extent cx="4817976" cy="2830286"/>
            <wp:effectExtent l="0" t="0" r="1905" b="8255"/>
            <wp:docPr id="31" name="图片 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foo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8449" cy="28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lastRenderedPageBreak/>
        <w:t>参考2：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color w:val="1F4E79" w:themeColor="accent1" w:themeShade="80"/>
        </w:rPr>
      </w:pPr>
      <w:r w:rsidRPr="00B141BE">
        <w:rPr>
          <w:noProof/>
          <w:color w:val="1F4E79" w:themeColor="accent1" w:themeShade="80"/>
        </w:rPr>
        <w:drawing>
          <wp:inline distT="0" distB="0" distL="114300" distR="114300">
            <wp:extent cx="5948045" cy="3830320"/>
            <wp:effectExtent l="0" t="0" r="8255" b="5080"/>
            <wp:docPr id="3" name="图片 2" descr="If-I-had-a-Desert-Id-B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f-I-had-a-Desert-Id-Build"/>
                    <pic:cNvPicPr>
                      <a:picLocks noChangeAspect="1"/>
                    </pic:cNvPicPr>
                  </pic:nvPicPr>
                  <pic:blipFill>
                    <a:blip r:embed="rId21"/>
                    <a:srcRect b="8347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688" w:rsidRPr="00B141BE" w:rsidRDefault="00446688" w:rsidP="00446688">
      <w:pPr>
        <w:pStyle w:val="a5"/>
        <w:widowControl/>
        <w:shd w:val="clear" w:color="auto" w:fill="FFFFFF"/>
        <w:tabs>
          <w:tab w:val="left" w:pos="312"/>
        </w:tabs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446688" w:rsidP="00446688">
      <w:pPr>
        <w:pStyle w:val="a5"/>
        <w:widowControl/>
        <w:shd w:val="clear" w:color="auto" w:fill="FFFFFF"/>
        <w:tabs>
          <w:tab w:val="left" w:pos="312"/>
        </w:tabs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2. </w:t>
      </w:r>
      <w:r w:rsidR="006C1D49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完成一份手工作品，要求：与春节有关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 w:firstLineChars="200" w:firstLine="42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参考作品：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noProof/>
          <w:color w:val="1F4E79" w:themeColor="accent1" w:themeShade="80"/>
        </w:rPr>
        <w:drawing>
          <wp:inline distT="0" distB="0" distL="114300" distR="114300">
            <wp:extent cx="5179695" cy="2700020"/>
            <wp:effectExtent l="0" t="0" r="1905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Fonts w:ascii="宋体" w:hAnsi="宋体" w:cs="宋体"/>
          <w:color w:val="1F4E79" w:themeColor="accent1" w:themeShade="80"/>
          <w:lang w:bidi="ar"/>
        </w:rPr>
      </w:pP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</w:pPr>
      <w:r w:rsidRPr="00B141BE">
        <w:rPr>
          <w:rFonts w:ascii="宋体" w:hAnsi="宋体" w:cs="宋体" w:hint="eastAsia"/>
          <w:color w:val="1F4E79" w:themeColor="accent1" w:themeShade="80"/>
          <w:lang w:bidi="ar"/>
        </w:rPr>
        <w:lastRenderedPageBreak/>
        <w:t xml:space="preserve"> </w:t>
      </w:r>
      <w:r w:rsidRPr="00B141BE">
        <w:rPr>
          <w:rFonts w:ascii="宋体" w:hAnsi="宋体" w:cs="宋体"/>
          <w:noProof/>
          <w:color w:val="1F4E79" w:themeColor="accent1" w:themeShade="80"/>
          <w:lang w:bidi="ar"/>
        </w:rPr>
        <w:drawing>
          <wp:inline distT="0" distB="0" distL="114300" distR="114300">
            <wp:extent cx="2185670" cy="1014095"/>
            <wp:effectExtent l="0" t="0" r="0" b="0"/>
            <wp:docPr id="27" name="图片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8、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Sing a Song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巧当“小百灵”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1.</w:t>
      </w:r>
      <w:r w:rsidRPr="00B141BE">
        <w:rPr>
          <w:rFonts w:ascii="Microsoft YaHei UI" w:eastAsia="Microsoft YaHei UI" w:hAnsi="Microsoft YaHei UI" w:cs="Microsoft YaHei UI" w:hint="eastAsia"/>
          <w:b/>
          <w:bCs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  </w:t>
      </w: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Sing a song学唱一首英文歌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 w:firstLineChars="100" w:firstLine="21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要求：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 w:firstLineChars="100" w:firstLine="21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Choose an English song and try to learn it by yourself.选择一首英文歌曲，并且跟着音乐自学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 w:firstLineChars="100" w:firstLine="21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For example例如: 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Chars="190" w:left="399" w:right="160" w:firstLineChars="100" w:firstLine="210"/>
        <w:jc w:val="both"/>
        <w:rPr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17"/>
          <w:szCs w:val="17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《Remember me》，《Five hundred miles away》,《City of stars》等，把作品录音分享到班级群里。</w:t>
      </w:r>
    </w:p>
    <w:p w:rsidR="003D0256" w:rsidRPr="00B141BE" w:rsidRDefault="00ED1AFC" w:rsidP="00ED1AFC">
      <w:pPr>
        <w:tabs>
          <w:tab w:val="left" w:pos="312"/>
        </w:tabs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Fonts w:ascii="Microsoft YaHei UI" w:eastAsia="Microsoft YaHei UI" w:hAnsi="Microsoft YaHei UI" w:cs="Microsoft YaHei UI"/>
          <w:b/>
          <w:bCs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 xml:space="preserve">2. </w:t>
      </w:r>
      <w:r w:rsidR="006C1D49" w:rsidRPr="00B141BE">
        <w:rPr>
          <w:rFonts w:ascii="Microsoft YaHei UI" w:eastAsia="Microsoft YaHei UI" w:hAnsi="Microsoft YaHei UI" w:cs="Microsoft YaHei UI" w:hint="eastAsia"/>
          <w:b/>
          <w:bCs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</w:t>
      </w:r>
      <w:r w:rsidR="006C1D49"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录制一个中文诗歌朗诵小视频（1—2首）。</w:t>
      </w:r>
    </w:p>
    <w:p w:rsidR="003D0256" w:rsidRPr="00B141BE" w:rsidRDefault="006C1D49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6"/>
          <w:rFonts w:ascii="Microsoft YaHei UI" w:eastAsia="Microsoft YaHei UI" w:hAnsi="Microsoft YaHei UI" w:cs="Microsoft YaHei UI" w:hint="eastAsia"/>
          <w:i/>
          <w:noProof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340360</wp:posOffset>
                </wp:positionV>
                <wp:extent cx="5678805" cy="4006215"/>
                <wp:effectExtent l="4445" t="4445" r="6350" b="1524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400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>
                            <w:pPr>
                              <w:jc w:val="center"/>
                            </w:pPr>
                          </w:p>
                          <w:p w:rsidR="003D0256" w:rsidRDefault="003D0256"/>
                          <w:p w:rsidR="003D0256" w:rsidRDefault="006C1D49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>手抄诗歌内容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1" type="#_x0000_t202" style="position:absolute;left:0;text-align:left;margin-left:12.65pt;margin-top:26.8pt;width:447.15pt;height:31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" fillcolor="white [3201]" strokeweight=".5pt">
                <v:textbox>
                  <w:txbxContent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>
                      <w:pPr>
                        <w:jc w:val="center"/>
                      </w:pPr>
                    </w:p>
                    <w:p w:rsidR="003D0256" w:rsidRDefault="003D0256"/>
                    <w:p w:rsidR="003D0256" w:rsidRDefault="006C1D49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</w:rPr>
                        <w:t>手抄诗歌内容</w:t>
                      </w:r>
                    </w:p>
                  </w:txbxContent>
                </v:textbox>
              </v:shape>
            </w:pict>
          </mc:Fallback>
        </mc:AlternateContent>
      </w: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 xml:space="preserve">   要求：配乐朗诵诗歌</w:t>
      </w: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</w:p>
    <w:p w:rsidR="003D0256" w:rsidRPr="00B141BE" w:rsidRDefault="00ED1AFC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3</w:t>
      </w:r>
      <w:r w:rsidR="006C1D49"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  <w:t>、学习一首歌曲（可以和新年有关）或者器乐曲，在聚会时表演，录制小视频，分享到班级群里。</w:t>
      </w: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368" w:lineRule="atLeast"/>
        <w:ind w:right="160"/>
        <w:jc w:val="both"/>
        <w:rPr>
          <w:rFonts w:ascii="宋体" w:hAnsi="宋体" w:cs="宋体"/>
          <w:b/>
          <w:bCs/>
          <w:color w:val="1F4E79" w:themeColor="accent1" w:themeShade="80"/>
          <w:lang w:bidi="ar"/>
        </w:rPr>
      </w:pPr>
    </w:p>
    <w:p w:rsidR="003D0256" w:rsidRPr="00B141BE" w:rsidRDefault="003D0256">
      <w:pPr>
        <w:pStyle w:val="a5"/>
        <w:widowControl/>
        <w:shd w:val="clear" w:color="auto" w:fill="FFFFFF"/>
        <w:spacing w:beforeAutospacing="0" w:afterAutospacing="0" w:line="368" w:lineRule="atLeast"/>
        <w:ind w:right="160"/>
        <w:jc w:val="both"/>
        <w:rPr>
          <w:rFonts w:ascii="宋体" w:hAnsi="宋体" w:cs="宋体"/>
          <w:color w:val="1F4E79" w:themeColor="accent1" w:themeShade="80"/>
          <w:lang w:bidi="ar"/>
        </w:rPr>
      </w:pP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368" w:lineRule="atLeast"/>
        <w:ind w:right="160"/>
        <w:jc w:val="both"/>
        <w:rPr>
          <w:rFonts w:ascii="Microsoft YaHei UI" w:eastAsia="Microsoft YaHei UI" w:hAnsi="Microsoft YaHei UI" w:cs="Microsoft YaHei UI"/>
          <w:color w:val="1F4E79" w:themeColor="accent1" w:themeShade="80"/>
          <w:spacing w:val="5"/>
          <w:sz w:val="17"/>
          <w:szCs w:val="17"/>
        </w:rPr>
      </w:pPr>
      <w:r w:rsidRPr="00B141BE">
        <w:rPr>
          <w:rFonts w:ascii="宋体" w:hAnsi="宋体" w:cs="宋体" w:hint="eastAsia"/>
          <w:color w:val="1F4E79" w:themeColor="accent1" w:themeShade="80"/>
          <w:lang w:bidi="ar"/>
        </w:rPr>
        <w:lastRenderedPageBreak/>
        <w:t xml:space="preserve">  </w:t>
      </w:r>
      <w:r w:rsidRPr="00B141BE">
        <w:rPr>
          <w:rFonts w:ascii="宋体" w:hAnsi="宋体" w:cs="宋体"/>
          <w:noProof/>
          <w:color w:val="1F4E79" w:themeColor="accent1" w:themeShade="80"/>
          <w:lang w:bidi="ar"/>
        </w:rPr>
        <w:drawing>
          <wp:inline distT="0" distB="0" distL="114300" distR="114300">
            <wp:extent cx="2185670" cy="1014095"/>
            <wp:effectExtent l="0" t="0" r="0" b="0"/>
            <wp:docPr id="28" name="图片 2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9、</w:t>
      </w:r>
      <w:r w:rsidR="008A7A03"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L</w:t>
      </w:r>
      <w:r w:rsidR="008A7A03" w:rsidRPr="00B141BE">
        <w:rPr>
          <w:rStyle w:val="a6"/>
          <w:rFonts w:ascii="Microsoft YaHei UI" w:eastAsia="Microsoft YaHei UI" w:hAnsi="Microsoft YaHei UI" w:cs="Microsoft YaHei UI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ittle Artist</w:t>
      </w:r>
      <w:r w:rsidRPr="00B141BE">
        <w:rPr>
          <w:rStyle w:val="a6"/>
          <w:rFonts w:ascii="Microsoft YaHei UI" w:eastAsia="Microsoft YaHei UI" w:hAnsi="Microsoft YaHei UI" w:cs="Microsoft YaHei UI" w:hint="eastAsia"/>
          <w:i/>
          <w:color w:val="1F4E79" w:themeColor="accent1" w:themeShade="80"/>
          <w:spacing w:val="5"/>
          <w:sz w:val="44"/>
          <w:szCs w:val="44"/>
          <w:shd w:val="clear" w:color="auto" w:fill="FFFFFF"/>
          <w:lang w:bidi="ar"/>
        </w:rPr>
        <w:t>绘出彩色生活</w:t>
      </w:r>
    </w:p>
    <w:p w:rsidR="003D0256" w:rsidRPr="00B141BE" w:rsidRDefault="006C1D49">
      <w:pPr>
        <w:numPr>
          <w:ilvl w:val="0"/>
          <w:numId w:val="5"/>
        </w:numPr>
        <w:ind w:left="210" w:hangingChars="100" w:hanging="21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Fonts w:ascii="Microsoft YaHei UI" w:eastAsia="Microsoft YaHei UI" w:hAnsi="Microsoft YaHei UI" w:cs="Microsoft YaHei UI" w:hint="eastAsia"/>
          <w:b/>
          <w:bCs/>
          <w:i/>
          <w:color w:val="1F4E79" w:themeColor="accent1" w:themeShade="80"/>
          <w:spacing w:val="5"/>
          <w:sz w:val="20"/>
          <w:szCs w:val="20"/>
          <w:shd w:val="clear" w:color="auto" w:fill="FFFFFF"/>
        </w:rPr>
        <w:t> </w:t>
      </w: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绘制春节图画书</w:t>
      </w:r>
    </w:p>
    <w:p w:rsidR="003D0256" w:rsidRPr="00B141BE" w:rsidRDefault="006C1D49">
      <w:pPr>
        <w:ind w:firstLineChars="100" w:firstLine="21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要求：主题要与新年相关（提示：烟花、炮竹、饺子、猪年、红包、春运）</w:t>
      </w:r>
    </w:p>
    <w:p w:rsidR="003D0256" w:rsidRPr="00B141BE" w:rsidRDefault="006C1D49">
      <w:pPr>
        <w:ind w:leftChars="190" w:left="399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按以下方式操作：</w:t>
      </w:r>
    </w:p>
    <w:p w:rsidR="003D0256" w:rsidRPr="00B141BE" w:rsidRDefault="006C1D49">
      <w:pPr>
        <w:ind w:leftChars="190" w:left="609" w:hangingChars="100" w:hanging="21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①欣赏优秀绘本。确定故事内容,借鉴画家绘画风格及方法。</w:t>
      </w:r>
    </w:p>
    <w:p w:rsidR="003D0256" w:rsidRPr="00B141BE" w:rsidRDefault="006C1D49">
      <w:pPr>
        <w:ind w:leftChars="190" w:left="609" w:hangingChars="100" w:hanging="21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②确定绘画技法和工具。可以选择签字笔、彩色铅笔、颜料、也可以使用拼贴技法。</w:t>
      </w:r>
    </w:p>
    <w:p w:rsidR="003D0256" w:rsidRPr="00B141BE" w:rsidRDefault="006C1D49">
      <w:pPr>
        <w:ind w:firstLineChars="200" w:firstLine="42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③确定春节图画书的开本、大小、张数。(A4纸或卡纸，不少于5张)。</w:t>
      </w:r>
    </w:p>
    <w:p w:rsidR="003D0256" w:rsidRPr="00B141BE" w:rsidRDefault="006C1D49">
      <w:pPr>
        <w:ind w:leftChars="190" w:left="609" w:hangingChars="100" w:hanging="21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④搜集绘画素材。可以通过网络、书籍搜集。</w:t>
      </w:r>
    </w:p>
    <w:p w:rsidR="003D0256" w:rsidRPr="00B141BE" w:rsidRDefault="006C1D49">
      <w:pPr>
        <w:ind w:firstLineChars="200" w:firstLine="42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 xml:space="preserve">⑤绘制草图。绘制过程中注意画面的连贯性,页数不限。  </w:t>
      </w:r>
    </w:p>
    <w:p w:rsidR="003D0256" w:rsidRPr="00B141BE" w:rsidRDefault="006C1D49">
      <w:pPr>
        <w:ind w:firstLineChars="200" w:firstLine="42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 xml:space="preserve">⑥完成画稿。要让它变成一本真正的“绘本”图画书,你还需要继续完成以下工作。  </w:t>
      </w:r>
    </w:p>
    <w:p w:rsidR="003D0256" w:rsidRPr="00B141BE" w:rsidRDefault="006C1D49">
      <w:pPr>
        <w:ind w:firstLineChars="300" w:firstLine="63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在你的画面中加入文字。你可以直接写,也可以以剪贴的方式呈现。</w:t>
      </w:r>
    </w:p>
    <w:p w:rsidR="003D0256" w:rsidRPr="00B141BE" w:rsidRDefault="006C1D49">
      <w:pPr>
        <w:ind w:firstLineChars="300" w:firstLine="630"/>
        <w:rPr>
          <w:rStyle w:val="a7"/>
          <w:rFonts w:ascii="Microsoft YaHei UI" w:eastAsia="Microsoft YaHei UI" w:hAnsi="Microsoft YaHei UI" w:cs="Microsoft YaHei UI"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制封面、封底。</w:t>
      </w:r>
      <w:r w:rsidRPr="00B141BE">
        <w:rPr>
          <w:rStyle w:val="a7"/>
          <w:rFonts w:ascii="Microsoft YaHei UI" w:eastAsia="Microsoft YaHei UI" w:hAnsi="Microsoft YaHei UI" w:cs="Microsoft YaHei UI" w:hint="eastAsia"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 xml:space="preserve">  </w:t>
      </w:r>
    </w:p>
    <w:p w:rsidR="003D0256" w:rsidRPr="00B141BE" w:rsidRDefault="006C1D49" w:rsidP="00446688">
      <w:pPr>
        <w:ind w:firstLineChars="200" w:firstLine="420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kern w:val="0"/>
          <w:sz w:val="20"/>
          <w:szCs w:val="20"/>
          <w:shd w:val="clear" w:color="auto" w:fill="FFFFFF"/>
          <w:lang w:bidi="ar"/>
        </w:rPr>
        <w:t>⑦装订完成。不要忘记在封面上署名,例如:***绘。</w:t>
      </w:r>
    </w:p>
    <w:p w:rsidR="003D0256" w:rsidRPr="00B141BE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</w:rPr>
      </w:pPr>
      <w:r w:rsidRPr="00B141BE">
        <w:rPr>
          <w:rStyle w:val="a7"/>
          <w:rFonts w:ascii="Microsoft YaHei UI" w:eastAsia="Microsoft YaHei UI" w:hAnsi="Microsoft YaHei UI" w:cs="Microsoft YaHei UI" w:hint="eastAsia"/>
          <w:b/>
          <w:bCs/>
          <w:color w:val="1F4E79" w:themeColor="accent1" w:themeShade="80"/>
          <w:spacing w:val="5"/>
          <w:sz w:val="20"/>
          <w:szCs w:val="20"/>
          <w:shd w:val="clear" w:color="auto" w:fill="FFFFFF"/>
          <w:lang w:bidi="ar"/>
        </w:rPr>
        <w:t>参考作品：团圆、灶王爷、我的新衣、年、老鼠嫁女...........</w:t>
      </w:r>
    </w:p>
    <w:p w:rsidR="003D0256" w:rsidRDefault="0044668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112032</wp:posOffset>
            </wp:positionV>
            <wp:extent cx="4658995" cy="2844165"/>
            <wp:effectExtent l="0" t="0" r="8255" b="0"/>
            <wp:wrapTight wrapText="bothSides">
              <wp:wrapPolygon edited="0">
                <wp:start x="0" y="0"/>
                <wp:lineTo x="0" y="21412"/>
                <wp:lineTo x="21550" y="21412"/>
                <wp:lineTo x="21550" y="0"/>
                <wp:lineTo x="0" y="0"/>
              </wp:wrapPolygon>
            </wp:wrapTight>
            <wp:docPr id="10" name="图片 10" descr="15479698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4796989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7670" cy="284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Pr="00446688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446688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86179</wp:posOffset>
            </wp:positionH>
            <wp:positionV relativeFrom="paragraph">
              <wp:posOffset>104140</wp:posOffset>
            </wp:positionV>
            <wp:extent cx="5911215" cy="2124710"/>
            <wp:effectExtent l="0" t="0" r="6985" b="8890"/>
            <wp:wrapNone/>
            <wp:docPr id="11" name="图片 11" descr="1547970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4797018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446688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3093267</wp:posOffset>
            </wp:positionH>
            <wp:positionV relativeFrom="paragraph">
              <wp:posOffset>342718</wp:posOffset>
            </wp:positionV>
            <wp:extent cx="2799715" cy="2489835"/>
            <wp:effectExtent l="0" t="0" r="6985" b="12065"/>
            <wp:wrapNone/>
            <wp:docPr id="13" name="图片 13" descr="154797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479705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131989</wp:posOffset>
            </wp:positionH>
            <wp:positionV relativeFrom="paragraph">
              <wp:posOffset>323578</wp:posOffset>
            </wp:positionV>
            <wp:extent cx="2738755" cy="2703195"/>
            <wp:effectExtent l="0" t="0" r="4445" b="1905"/>
            <wp:wrapNone/>
            <wp:docPr id="12" name="图片 12" descr="15479705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47970505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D49">
        <w:rPr>
          <w:rStyle w:val="a7"/>
          <w:rFonts w:ascii="Microsoft YaHei UI" w:eastAsia="Microsoft YaHei UI" w:hAnsi="Microsoft YaHei UI" w:cs="Microsoft YaHei UI" w:hint="eastAsia"/>
          <w:color w:val="3DAAD6"/>
          <w:spacing w:val="5"/>
          <w:sz w:val="20"/>
          <w:szCs w:val="20"/>
          <w:shd w:val="clear" w:color="auto" w:fill="FFFFFF"/>
        </w:rPr>
        <w:tab/>
      </w: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3D0256">
      <w:pPr>
        <w:pStyle w:val="a5"/>
        <w:widowControl/>
        <w:shd w:val="clear" w:color="auto" w:fill="FFFFFF"/>
        <w:tabs>
          <w:tab w:val="left" w:pos="6751"/>
        </w:tabs>
        <w:spacing w:beforeAutospacing="0" w:afterAutospacing="0" w:line="420" w:lineRule="atLeast"/>
        <w:ind w:left="160" w:right="160"/>
        <w:jc w:val="both"/>
        <w:rPr>
          <w:rStyle w:val="a7"/>
          <w:rFonts w:ascii="Microsoft YaHei UI" w:eastAsia="Microsoft YaHei UI" w:hAnsi="Microsoft YaHei UI" w:cs="Microsoft YaHei UI"/>
          <w:color w:val="3DAAD6"/>
          <w:spacing w:val="5"/>
          <w:sz w:val="20"/>
          <w:szCs w:val="20"/>
          <w:shd w:val="clear" w:color="auto" w:fill="FFFFFF"/>
        </w:rPr>
      </w:pPr>
    </w:p>
    <w:p w:rsidR="003D0256" w:rsidRDefault="006C1D49">
      <w:pPr>
        <w:pStyle w:val="a5"/>
        <w:widowControl/>
        <w:shd w:val="clear" w:color="auto" w:fill="FFFFFF"/>
        <w:spacing w:beforeAutospacing="0" w:afterAutospacing="0" w:line="420" w:lineRule="atLeast"/>
        <w:ind w:right="160"/>
        <w:jc w:val="both"/>
        <w:rPr>
          <w:sz w:val="28"/>
          <w:szCs w:val="28"/>
        </w:rPr>
      </w:pPr>
      <w:r>
        <w:rPr>
          <w:rFonts w:ascii="宋体" w:hAnsi="宋体" w:cs="宋体" w:hint="eastAsia"/>
          <w:lang w:bidi="ar"/>
        </w:rPr>
        <w:t xml:space="preserve"> </w:t>
      </w:r>
      <w:r w:rsidR="00446688">
        <w:rPr>
          <w:noProof/>
          <w:sz w:val="28"/>
          <w:szCs w:val="28"/>
        </w:rPr>
        <w:drawing>
          <wp:inline distT="0" distB="0" distL="0" distR="0">
            <wp:extent cx="6016705" cy="3766457"/>
            <wp:effectExtent l="0" t="0" r="3175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765" cy="37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256" w:rsidSect="000B6D0E">
      <w:headerReference w:type="default" r:id="rId28"/>
      <w:footerReference w:type="default" r:id="rId29"/>
      <w:pgSz w:w="11907" w:h="16840"/>
      <w:pgMar w:top="720" w:right="720" w:bottom="720" w:left="720" w:header="587" w:footer="623" w:gutter="0"/>
      <w:pgNumType w:chapStyle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B99" w:rsidRDefault="00BC4B99">
      <w:r>
        <w:separator/>
      </w:r>
    </w:p>
  </w:endnote>
  <w:endnote w:type="continuationSeparator" w:id="0">
    <w:p w:rsidR="00BC4B99" w:rsidRDefault="00BC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256" w:rsidRDefault="006C1D49">
    <w:pPr>
      <w:pStyle w:val="a3"/>
      <w:tabs>
        <w:tab w:val="clear" w:pos="8306"/>
        <w:tab w:val="left" w:pos="8640"/>
        <w:tab w:val="right" w:pos="9000"/>
      </w:tabs>
      <w:adjustRightInd w:val="0"/>
      <w:ind w:rightChars="-171" w:right="-359"/>
      <w:jc w:val="both"/>
      <w:rPr>
        <w:color w:val="0000FF"/>
        <w:sz w:val="21"/>
        <w:szCs w:val="21"/>
      </w:rPr>
    </w:pPr>
    <w:r>
      <w:rPr>
        <w:rFonts w:ascii="楷体" w:eastAsia="楷体" w:hAnsi="楷体" w:hint="eastAsia"/>
        <w:color w:val="0000FF"/>
        <w:sz w:val="21"/>
        <w:szCs w:val="21"/>
      </w:rPr>
      <w:t>地址：徐州市经济技术开发区绿地高铁东城向东150米</w:t>
    </w:r>
    <w:r>
      <w:rPr>
        <w:rFonts w:ascii="楷体" w:eastAsia="楷体" w:hAnsi="楷体"/>
        <w:color w:val="0000FF"/>
        <w:sz w:val="21"/>
        <w:szCs w:val="21"/>
      </w:rPr>
      <w:t xml:space="preserve"> </w:t>
    </w:r>
    <w:r>
      <w:rPr>
        <w:rFonts w:ascii="楷体" w:eastAsia="楷体" w:hAnsi="楷体" w:hint="eastAsia"/>
        <w:color w:val="0000FF"/>
        <w:sz w:val="21"/>
        <w:szCs w:val="21"/>
      </w:rPr>
      <w:t>网址：</w:t>
    </w:r>
    <w:hyperlink r:id="rId1" w:history="1">
      <w:r>
        <w:rPr>
          <w:rStyle w:val="a8"/>
          <w:rFonts w:ascii="楷体" w:eastAsia="楷体" w:hAnsi="楷体" w:hint="eastAsia"/>
          <w:sz w:val="21"/>
          <w:szCs w:val="21"/>
          <w:u w:val="none"/>
        </w:rPr>
        <w:t>www.chnjca.com</w:t>
      </w:r>
    </w:hyperlink>
    <w:r>
      <w:rPr>
        <w:rFonts w:ascii="楷体" w:eastAsia="楷体" w:hAnsi="楷体" w:hint="eastAsia"/>
        <w:color w:val="0000FF"/>
        <w:sz w:val="21"/>
        <w:szCs w:val="21"/>
      </w:rPr>
      <w:t xml:space="preserve"> 电话：0516-87980888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B99" w:rsidRDefault="00BC4B99">
      <w:r>
        <w:separator/>
      </w:r>
    </w:p>
  </w:footnote>
  <w:footnote w:type="continuationSeparator" w:id="0">
    <w:p w:rsidR="00BC4B99" w:rsidRDefault="00BC4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256" w:rsidRDefault="006C1D49">
    <w:pPr>
      <w:pStyle w:val="a4"/>
      <w:jc w:val="left"/>
    </w:pPr>
    <w:r>
      <w:rPr>
        <w:rFonts w:hint="eastAsia"/>
        <w:noProof/>
        <w:sz w:val="28"/>
        <w:szCs w:val="28"/>
      </w:rPr>
      <w:drawing>
        <wp:inline distT="0" distB="0" distL="114300" distR="114300">
          <wp:extent cx="2578735" cy="302895"/>
          <wp:effectExtent l="0" t="0" r="0" b="1905"/>
          <wp:docPr id="16" name="图片 1" descr="logo+名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" descr="logo+名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8735" cy="30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1002D9"/>
    <w:multiLevelType w:val="singleLevel"/>
    <w:tmpl w:val="801002D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C3BECE0"/>
    <w:multiLevelType w:val="singleLevel"/>
    <w:tmpl w:val="AC3BECE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DBB6E19"/>
    <w:multiLevelType w:val="singleLevel"/>
    <w:tmpl w:val="CDBB6E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3D4B09E3"/>
    <w:multiLevelType w:val="singleLevel"/>
    <w:tmpl w:val="3D4B09E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9B6D86A"/>
    <w:multiLevelType w:val="singleLevel"/>
    <w:tmpl w:val="59B6D86A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74D6B4E"/>
    <w:rsid w:val="000141C7"/>
    <w:rsid w:val="00073E32"/>
    <w:rsid w:val="000B6D0E"/>
    <w:rsid w:val="001356A9"/>
    <w:rsid w:val="00192EA9"/>
    <w:rsid w:val="001C5941"/>
    <w:rsid w:val="001D7D03"/>
    <w:rsid w:val="00213058"/>
    <w:rsid w:val="00226816"/>
    <w:rsid w:val="00257C03"/>
    <w:rsid w:val="00263220"/>
    <w:rsid w:val="002A24AB"/>
    <w:rsid w:val="003420BE"/>
    <w:rsid w:val="003628DE"/>
    <w:rsid w:val="003D0256"/>
    <w:rsid w:val="003F3E5B"/>
    <w:rsid w:val="00435CB4"/>
    <w:rsid w:val="00446688"/>
    <w:rsid w:val="00494729"/>
    <w:rsid w:val="004A7192"/>
    <w:rsid w:val="00530FFD"/>
    <w:rsid w:val="005776F5"/>
    <w:rsid w:val="005A419B"/>
    <w:rsid w:val="005C0F58"/>
    <w:rsid w:val="005F5EB3"/>
    <w:rsid w:val="00666CD6"/>
    <w:rsid w:val="00691B8F"/>
    <w:rsid w:val="006C1D49"/>
    <w:rsid w:val="00724C15"/>
    <w:rsid w:val="00763967"/>
    <w:rsid w:val="007C055D"/>
    <w:rsid w:val="007D132C"/>
    <w:rsid w:val="008108BB"/>
    <w:rsid w:val="008A7A03"/>
    <w:rsid w:val="008E59D4"/>
    <w:rsid w:val="009444EA"/>
    <w:rsid w:val="00B141BE"/>
    <w:rsid w:val="00B34964"/>
    <w:rsid w:val="00BC4B99"/>
    <w:rsid w:val="00BF0D6E"/>
    <w:rsid w:val="00C43D64"/>
    <w:rsid w:val="00D4279F"/>
    <w:rsid w:val="00D7145A"/>
    <w:rsid w:val="00DA56EB"/>
    <w:rsid w:val="00DB0EB4"/>
    <w:rsid w:val="00DD1CBF"/>
    <w:rsid w:val="00DE3DFB"/>
    <w:rsid w:val="00ED1AFC"/>
    <w:rsid w:val="00EF5458"/>
    <w:rsid w:val="00F12D17"/>
    <w:rsid w:val="00FC5A23"/>
    <w:rsid w:val="017A47D0"/>
    <w:rsid w:val="019E2EAC"/>
    <w:rsid w:val="01C83BAD"/>
    <w:rsid w:val="02395BAC"/>
    <w:rsid w:val="03C40058"/>
    <w:rsid w:val="044F3481"/>
    <w:rsid w:val="04A624CA"/>
    <w:rsid w:val="04C002BD"/>
    <w:rsid w:val="04F86559"/>
    <w:rsid w:val="05B20D51"/>
    <w:rsid w:val="064F1D22"/>
    <w:rsid w:val="078C7909"/>
    <w:rsid w:val="087974EA"/>
    <w:rsid w:val="08BA4D4F"/>
    <w:rsid w:val="0A39331D"/>
    <w:rsid w:val="0A6E12CA"/>
    <w:rsid w:val="0AA43C70"/>
    <w:rsid w:val="0B48055A"/>
    <w:rsid w:val="0C217FD8"/>
    <w:rsid w:val="0C5C496A"/>
    <w:rsid w:val="0CC043CC"/>
    <w:rsid w:val="0CD20C59"/>
    <w:rsid w:val="0CD71867"/>
    <w:rsid w:val="0CEC0C85"/>
    <w:rsid w:val="0DCF7461"/>
    <w:rsid w:val="0DE15622"/>
    <w:rsid w:val="0DF1196D"/>
    <w:rsid w:val="0E0A2DDC"/>
    <w:rsid w:val="0E860338"/>
    <w:rsid w:val="0EA3261C"/>
    <w:rsid w:val="0EE24FC4"/>
    <w:rsid w:val="10C40E90"/>
    <w:rsid w:val="124615BB"/>
    <w:rsid w:val="12C91032"/>
    <w:rsid w:val="12D04D4F"/>
    <w:rsid w:val="130C43A7"/>
    <w:rsid w:val="13455DC8"/>
    <w:rsid w:val="13891062"/>
    <w:rsid w:val="13F76A9F"/>
    <w:rsid w:val="13FF5259"/>
    <w:rsid w:val="148E15FD"/>
    <w:rsid w:val="149A317A"/>
    <w:rsid w:val="14E52CC0"/>
    <w:rsid w:val="150945C3"/>
    <w:rsid w:val="1544629D"/>
    <w:rsid w:val="158834CE"/>
    <w:rsid w:val="15D23AFC"/>
    <w:rsid w:val="173D2745"/>
    <w:rsid w:val="174D6B4E"/>
    <w:rsid w:val="17573D18"/>
    <w:rsid w:val="17874ADA"/>
    <w:rsid w:val="189710DF"/>
    <w:rsid w:val="18FB10C9"/>
    <w:rsid w:val="19F715B5"/>
    <w:rsid w:val="1A1C1149"/>
    <w:rsid w:val="1A4B3E10"/>
    <w:rsid w:val="1AED2922"/>
    <w:rsid w:val="1B584C67"/>
    <w:rsid w:val="1BCF57C0"/>
    <w:rsid w:val="1BD83262"/>
    <w:rsid w:val="1C293B46"/>
    <w:rsid w:val="1C647D94"/>
    <w:rsid w:val="1D0845E7"/>
    <w:rsid w:val="1D3B230D"/>
    <w:rsid w:val="1D6A7AA2"/>
    <w:rsid w:val="1D984B73"/>
    <w:rsid w:val="1DFB2754"/>
    <w:rsid w:val="1E31172C"/>
    <w:rsid w:val="1EC43610"/>
    <w:rsid w:val="1EEA71BC"/>
    <w:rsid w:val="206C15DD"/>
    <w:rsid w:val="210442D0"/>
    <w:rsid w:val="2172233C"/>
    <w:rsid w:val="21A2110F"/>
    <w:rsid w:val="21D76D79"/>
    <w:rsid w:val="223B40DF"/>
    <w:rsid w:val="22422CE5"/>
    <w:rsid w:val="232E13E4"/>
    <w:rsid w:val="23774C65"/>
    <w:rsid w:val="23A703DC"/>
    <w:rsid w:val="240209DC"/>
    <w:rsid w:val="246F15B8"/>
    <w:rsid w:val="25132077"/>
    <w:rsid w:val="256E0D4B"/>
    <w:rsid w:val="26595844"/>
    <w:rsid w:val="265D0754"/>
    <w:rsid w:val="27767598"/>
    <w:rsid w:val="279C1273"/>
    <w:rsid w:val="27B838BB"/>
    <w:rsid w:val="27CB0F46"/>
    <w:rsid w:val="27D15DBC"/>
    <w:rsid w:val="286E5AD4"/>
    <w:rsid w:val="28C5791D"/>
    <w:rsid w:val="292B174B"/>
    <w:rsid w:val="293248D3"/>
    <w:rsid w:val="299C0BA7"/>
    <w:rsid w:val="2B02314D"/>
    <w:rsid w:val="2B5C277F"/>
    <w:rsid w:val="2B6A1C2F"/>
    <w:rsid w:val="2BF50D26"/>
    <w:rsid w:val="2CE24653"/>
    <w:rsid w:val="2D20735B"/>
    <w:rsid w:val="2DF41537"/>
    <w:rsid w:val="2DFD0A88"/>
    <w:rsid w:val="2EC53DCE"/>
    <w:rsid w:val="2F025A33"/>
    <w:rsid w:val="2F5C41AB"/>
    <w:rsid w:val="2F7E6124"/>
    <w:rsid w:val="30174A7B"/>
    <w:rsid w:val="302A3E3D"/>
    <w:rsid w:val="307E481F"/>
    <w:rsid w:val="31504E51"/>
    <w:rsid w:val="316136F2"/>
    <w:rsid w:val="316E04DA"/>
    <w:rsid w:val="31E75534"/>
    <w:rsid w:val="32391515"/>
    <w:rsid w:val="33254D06"/>
    <w:rsid w:val="33834176"/>
    <w:rsid w:val="33C9117B"/>
    <w:rsid w:val="3405682F"/>
    <w:rsid w:val="342635B3"/>
    <w:rsid w:val="34976B9B"/>
    <w:rsid w:val="351D0B74"/>
    <w:rsid w:val="352A5C7B"/>
    <w:rsid w:val="357C2243"/>
    <w:rsid w:val="363E7667"/>
    <w:rsid w:val="36DE5411"/>
    <w:rsid w:val="37320802"/>
    <w:rsid w:val="37361647"/>
    <w:rsid w:val="378353BB"/>
    <w:rsid w:val="380B63A9"/>
    <w:rsid w:val="390D688A"/>
    <w:rsid w:val="3929225C"/>
    <w:rsid w:val="39380CB3"/>
    <w:rsid w:val="39802389"/>
    <w:rsid w:val="39F4588C"/>
    <w:rsid w:val="3A8177FC"/>
    <w:rsid w:val="3AC64641"/>
    <w:rsid w:val="3AF41CD0"/>
    <w:rsid w:val="3B165E86"/>
    <w:rsid w:val="3B440BA0"/>
    <w:rsid w:val="3BB82DA9"/>
    <w:rsid w:val="3C0742D2"/>
    <w:rsid w:val="3C2B7F68"/>
    <w:rsid w:val="3C965BA4"/>
    <w:rsid w:val="3D7611C9"/>
    <w:rsid w:val="3DE05247"/>
    <w:rsid w:val="3DEF7671"/>
    <w:rsid w:val="3E14041D"/>
    <w:rsid w:val="3E264CD9"/>
    <w:rsid w:val="3E7705BF"/>
    <w:rsid w:val="3EAE034F"/>
    <w:rsid w:val="3F1D6EEB"/>
    <w:rsid w:val="3F2B7013"/>
    <w:rsid w:val="3FBA0330"/>
    <w:rsid w:val="403C05C5"/>
    <w:rsid w:val="40A67FC4"/>
    <w:rsid w:val="419F2E2F"/>
    <w:rsid w:val="41A47D1E"/>
    <w:rsid w:val="41D558A0"/>
    <w:rsid w:val="427348C5"/>
    <w:rsid w:val="429B15B9"/>
    <w:rsid w:val="429D1DD5"/>
    <w:rsid w:val="42C4691B"/>
    <w:rsid w:val="4300684D"/>
    <w:rsid w:val="43FA7788"/>
    <w:rsid w:val="43FF5CD4"/>
    <w:rsid w:val="44231868"/>
    <w:rsid w:val="44E96DF9"/>
    <w:rsid w:val="44EE7D8C"/>
    <w:rsid w:val="45222338"/>
    <w:rsid w:val="45DE10EA"/>
    <w:rsid w:val="467169DE"/>
    <w:rsid w:val="46D03B15"/>
    <w:rsid w:val="479A64D6"/>
    <w:rsid w:val="480041EF"/>
    <w:rsid w:val="486C64D4"/>
    <w:rsid w:val="496A79A5"/>
    <w:rsid w:val="497F1241"/>
    <w:rsid w:val="4A7A41A9"/>
    <w:rsid w:val="4BB673AE"/>
    <w:rsid w:val="4C6E67FE"/>
    <w:rsid w:val="4C7A0A12"/>
    <w:rsid w:val="4CBD4B0D"/>
    <w:rsid w:val="4CF50329"/>
    <w:rsid w:val="4CFE46AF"/>
    <w:rsid w:val="4DB81781"/>
    <w:rsid w:val="4E03032F"/>
    <w:rsid w:val="4F2344FF"/>
    <w:rsid w:val="4F431828"/>
    <w:rsid w:val="4F9A50DA"/>
    <w:rsid w:val="4FB311B9"/>
    <w:rsid w:val="50885E34"/>
    <w:rsid w:val="51046C07"/>
    <w:rsid w:val="510D58C8"/>
    <w:rsid w:val="51386424"/>
    <w:rsid w:val="51845A62"/>
    <w:rsid w:val="518802C9"/>
    <w:rsid w:val="51AB4FE9"/>
    <w:rsid w:val="52391208"/>
    <w:rsid w:val="52672238"/>
    <w:rsid w:val="526970B2"/>
    <w:rsid w:val="53224A46"/>
    <w:rsid w:val="53B63997"/>
    <w:rsid w:val="54956DCE"/>
    <w:rsid w:val="54D52997"/>
    <w:rsid w:val="54E10945"/>
    <w:rsid w:val="55080E38"/>
    <w:rsid w:val="55236E0D"/>
    <w:rsid w:val="558A1567"/>
    <w:rsid w:val="558F4733"/>
    <w:rsid w:val="55B83C0F"/>
    <w:rsid w:val="55C7223B"/>
    <w:rsid w:val="570C0235"/>
    <w:rsid w:val="5756492A"/>
    <w:rsid w:val="57D52E04"/>
    <w:rsid w:val="57DE7B2C"/>
    <w:rsid w:val="58BF082A"/>
    <w:rsid w:val="58ED2042"/>
    <w:rsid w:val="59655E4B"/>
    <w:rsid w:val="59DE3C22"/>
    <w:rsid w:val="59E55272"/>
    <w:rsid w:val="5AB128D5"/>
    <w:rsid w:val="5ADA7086"/>
    <w:rsid w:val="5ADB62EA"/>
    <w:rsid w:val="5B1C47C7"/>
    <w:rsid w:val="5B63092D"/>
    <w:rsid w:val="5B74078C"/>
    <w:rsid w:val="5B824AFD"/>
    <w:rsid w:val="5BB2401F"/>
    <w:rsid w:val="5BD80B51"/>
    <w:rsid w:val="5BEB1826"/>
    <w:rsid w:val="5C177A21"/>
    <w:rsid w:val="5C332D59"/>
    <w:rsid w:val="5CDA346F"/>
    <w:rsid w:val="5CFB1395"/>
    <w:rsid w:val="5D0A2EB5"/>
    <w:rsid w:val="5D6E04B8"/>
    <w:rsid w:val="5D7739A5"/>
    <w:rsid w:val="5E6E0328"/>
    <w:rsid w:val="5E6F1AF5"/>
    <w:rsid w:val="5EAA67FE"/>
    <w:rsid w:val="5EBC7C2D"/>
    <w:rsid w:val="5EBE06B1"/>
    <w:rsid w:val="5F582414"/>
    <w:rsid w:val="5FC12851"/>
    <w:rsid w:val="60173206"/>
    <w:rsid w:val="60E860F8"/>
    <w:rsid w:val="61055D26"/>
    <w:rsid w:val="61735E24"/>
    <w:rsid w:val="61A46BFF"/>
    <w:rsid w:val="61DC6BAC"/>
    <w:rsid w:val="61F12687"/>
    <w:rsid w:val="62455CFD"/>
    <w:rsid w:val="62605EF3"/>
    <w:rsid w:val="62783E32"/>
    <w:rsid w:val="62B644DB"/>
    <w:rsid w:val="62CC50BE"/>
    <w:rsid w:val="62E06819"/>
    <w:rsid w:val="634773F0"/>
    <w:rsid w:val="637B30D9"/>
    <w:rsid w:val="63850D93"/>
    <w:rsid w:val="63B012CD"/>
    <w:rsid w:val="63BB5A10"/>
    <w:rsid w:val="63CD428B"/>
    <w:rsid w:val="63D75E23"/>
    <w:rsid w:val="648442AA"/>
    <w:rsid w:val="64C52659"/>
    <w:rsid w:val="65E23AC0"/>
    <w:rsid w:val="66782870"/>
    <w:rsid w:val="672B1F40"/>
    <w:rsid w:val="67692D07"/>
    <w:rsid w:val="67AC020B"/>
    <w:rsid w:val="68696F27"/>
    <w:rsid w:val="69DB2551"/>
    <w:rsid w:val="69ED2D68"/>
    <w:rsid w:val="6AB9557E"/>
    <w:rsid w:val="6AD31B83"/>
    <w:rsid w:val="6AEB7053"/>
    <w:rsid w:val="6B0476F6"/>
    <w:rsid w:val="6B761E30"/>
    <w:rsid w:val="6B9126E3"/>
    <w:rsid w:val="6BBA611D"/>
    <w:rsid w:val="6BF4372F"/>
    <w:rsid w:val="6C8C38B7"/>
    <w:rsid w:val="6C9E62FC"/>
    <w:rsid w:val="6CCC1551"/>
    <w:rsid w:val="6CD86B80"/>
    <w:rsid w:val="6D3A5E73"/>
    <w:rsid w:val="6D535020"/>
    <w:rsid w:val="6D7C38A4"/>
    <w:rsid w:val="6D966ECC"/>
    <w:rsid w:val="6DCE1853"/>
    <w:rsid w:val="6E5E46A9"/>
    <w:rsid w:val="6E8C1654"/>
    <w:rsid w:val="6EEA41DC"/>
    <w:rsid w:val="6EF67ED8"/>
    <w:rsid w:val="6F475DAD"/>
    <w:rsid w:val="6F8348A8"/>
    <w:rsid w:val="6FF8618E"/>
    <w:rsid w:val="70CF4B59"/>
    <w:rsid w:val="70E66841"/>
    <w:rsid w:val="712E1FCD"/>
    <w:rsid w:val="71613157"/>
    <w:rsid w:val="71717998"/>
    <w:rsid w:val="71B77D27"/>
    <w:rsid w:val="72A15211"/>
    <w:rsid w:val="72C96C00"/>
    <w:rsid w:val="72DA5F88"/>
    <w:rsid w:val="72DD58F1"/>
    <w:rsid w:val="744F07A7"/>
    <w:rsid w:val="74A60611"/>
    <w:rsid w:val="74D85B9B"/>
    <w:rsid w:val="75E266AB"/>
    <w:rsid w:val="760E61C1"/>
    <w:rsid w:val="7681259B"/>
    <w:rsid w:val="77057646"/>
    <w:rsid w:val="77294AC7"/>
    <w:rsid w:val="7886068E"/>
    <w:rsid w:val="79801FBE"/>
    <w:rsid w:val="798E6F61"/>
    <w:rsid w:val="799A3F75"/>
    <w:rsid w:val="79C033C9"/>
    <w:rsid w:val="7A304D06"/>
    <w:rsid w:val="7A392AC9"/>
    <w:rsid w:val="7A451B74"/>
    <w:rsid w:val="7A5C5D2B"/>
    <w:rsid w:val="7B1A28D6"/>
    <w:rsid w:val="7B9A7C21"/>
    <w:rsid w:val="7BB43E2C"/>
    <w:rsid w:val="7C721607"/>
    <w:rsid w:val="7CC12037"/>
    <w:rsid w:val="7CD71222"/>
    <w:rsid w:val="7D6D481D"/>
    <w:rsid w:val="7DA3423B"/>
    <w:rsid w:val="7E1B24D9"/>
    <w:rsid w:val="7E2D5B50"/>
    <w:rsid w:val="7E4A3D20"/>
    <w:rsid w:val="7E757698"/>
    <w:rsid w:val="7E975C98"/>
    <w:rsid w:val="7EC44AB4"/>
    <w:rsid w:val="7EDC2C72"/>
    <w:rsid w:val="7F3E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D1EE32"/>
  <w15:docId w15:val="{C5A52DFD-D80E-4ACC-B20C-1D746DEB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Emphasis"/>
    <w:basedOn w:val="a0"/>
    <w:qFormat/>
    <w:rPr>
      <w:i/>
    </w:rPr>
  </w:style>
  <w:style w:type="character" w:styleId="a8">
    <w:name w:val="Hyperlink"/>
    <w:basedOn w:val="a0"/>
    <w:qFormat/>
    <w:rPr>
      <w:color w:val="0000FF"/>
      <w:u w:val="single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nj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u15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230</TotalTime>
  <Pages>13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</dc:creator>
  <cp:lastModifiedBy>WU EVA</cp:lastModifiedBy>
  <cp:revision>43</cp:revision>
  <cp:lastPrinted>2018-09-09T23:39:00Z</cp:lastPrinted>
  <dcterms:created xsi:type="dcterms:W3CDTF">2019-01-22T06:42:00Z</dcterms:created>
  <dcterms:modified xsi:type="dcterms:W3CDTF">2019-01-23T03:21:00Z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